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A4FA5F" w14:textId="77777777" w:rsidR="008E14B9" w:rsidRPr="00434036" w:rsidRDefault="00230CE4" w:rsidP="008E14B9">
      <w:pPr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 </w:t>
      </w:r>
      <w:r w:rsidR="008E14B9" w:rsidRPr="00434036">
        <w:rPr>
          <w:rFonts w:eastAsia="Calibri" w:cstheme="minorHAnsi"/>
          <w:sz w:val="24"/>
          <w:szCs w:val="24"/>
        </w:rPr>
        <w:t>Załącznik Nr ……………</w:t>
      </w:r>
      <w:r w:rsidR="008E14B9" w:rsidRPr="00434036">
        <w:rPr>
          <w:rFonts w:eastAsia="Calibri" w:cstheme="minorHAnsi"/>
          <w:sz w:val="24"/>
          <w:szCs w:val="24"/>
        </w:rPr>
        <w:br/>
        <w:t>do Uchwały Nr…….……</w:t>
      </w:r>
      <w:r w:rsidR="008E14B9" w:rsidRPr="00434036">
        <w:rPr>
          <w:rFonts w:eastAsia="Calibri" w:cstheme="minorHAnsi"/>
          <w:sz w:val="24"/>
          <w:szCs w:val="24"/>
        </w:rPr>
        <w:br/>
        <w:t>z dnia …………..……….</w:t>
      </w:r>
    </w:p>
    <w:p w14:paraId="2325D638" w14:textId="77777777" w:rsidR="002C7B04" w:rsidRPr="00434036" w:rsidRDefault="003B4C4D" w:rsidP="002C7B04">
      <w:pPr>
        <w:spacing w:after="0"/>
        <w:jc w:val="center"/>
        <w:rPr>
          <w:rFonts w:eastAsia="Calibri" w:cstheme="minorHAnsi"/>
          <w:b/>
          <w:sz w:val="24"/>
          <w:szCs w:val="24"/>
        </w:rPr>
      </w:pPr>
      <w:r w:rsidRPr="00434036">
        <w:rPr>
          <w:rFonts w:eastAsia="Calibri" w:cstheme="minorHAnsi"/>
          <w:b/>
          <w:sz w:val="24"/>
          <w:szCs w:val="24"/>
        </w:rPr>
        <w:t xml:space="preserve">PLAN PRACY SZKOŁY I RADY PEDAGOGICZNEJ </w:t>
      </w:r>
      <w:r w:rsidRPr="00434036">
        <w:rPr>
          <w:rFonts w:eastAsia="Calibri" w:cstheme="minorHAnsi"/>
          <w:b/>
          <w:sz w:val="24"/>
          <w:szCs w:val="24"/>
        </w:rPr>
        <w:br/>
        <w:t xml:space="preserve">W ROKU SZKOLNYM </w:t>
      </w:r>
      <w:r w:rsidR="002C7B04" w:rsidRPr="00434036">
        <w:rPr>
          <w:rFonts w:eastAsia="Calibri" w:cstheme="minorHAnsi"/>
          <w:b/>
          <w:sz w:val="24"/>
          <w:szCs w:val="24"/>
        </w:rPr>
        <w:t>2025/2026</w:t>
      </w:r>
    </w:p>
    <w:p w14:paraId="7D97F5A9" w14:textId="77777777" w:rsidR="003B4C4D" w:rsidRPr="00434036" w:rsidRDefault="003B4C4D" w:rsidP="002C7B04">
      <w:pPr>
        <w:spacing w:after="0"/>
        <w:jc w:val="center"/>
        <w:rPr>
          <w:rFonts w:eastAsia="Calibri" w:cstheme="minorHAnsi"/>
          <w:b/>
          <w:sz w:val="24"/>
          <w:szCs w:val="24"/>
        </w:rPr>
      </w:pPr>
      <w:r w:rsidRPr="00434036">
        <w:rPr>
          <w:rFonts w:eastAsia="Calibri" w:cstheme="minorHAnsi"/>
          <w:b/>
          <w:sz w:val="24"/>
          <w:szCs w:val="24"/>
        </w:rPr>
        <w:t>W ZESPOLE SZKÓŁ NR 1 W MIECHOWIE</w:t>
      </w:r>
    </w:p>
    <w:p w14:paraId="49B853FF" w14:textId="77777777" w:rsidR="002C7B04" w:rsidRPr="00434036" w:rsidRDefault="002C7B04" w:rsidP="002C7B04">
      <w:pPr>
        <w:spacing w:after="0"/>
        <w:jc w:val="center"/>
        <w:rPr>
          <w:rFonts w:eastAsia="Calibri" w:cstheme="minorHAnsi"/>
          <w:b/>
          <w:sz w:val="24"/>
          <w:szCs w:val="24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2997"/>
        <w:gridCol w:w="7059"/>
      </w:tblGrid>
      <w:tr w:rsidR="0013715B" w:rsidRPr="00434036" w14:paraId="7FC083EE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B445D" w14:textId="77777777" w:rsidR="003B4C4D" w:rsidRPr="00434036" w:rsidRDefault="003B4C4D" w:rsidP="00433E71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A7EBF" w14:textId="77777777" w:rsidR="003B4C4D" w:rsidRPr="00434036" w:rsidRDefault="003B4C4D" w:rsidP="00433E71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Termin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D52DC" w14:textId="77777777" w:rsidR="003B4C4D" w:rsidRPr="00434036" w:rsidRDefault="003B4C4D" w:rsidP="00433E71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Wydarzenie</w:t>
            </w:r>
          </w:p>
        </w:tc>
      </w:tr>
      <w:tr w:rsidR="0013715B" w:rsidRPr="00434036" w14:paraId="7E0ACCE1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242A4" w14:textId="77777777" w:rsidR="00AA1DB0" w:rsidRPr="00434036" w:rsidRDefault="00AA1DB0" w:rsidP="00D944E1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35DD3" w14:textId="77777777" w:rsidR="00AA1DB0" w:rsidRPr="00434036" w:rsidRDefault="005425C9" w:rsidP="00D53AE1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22</w:t>
            </w:r>
            <w:r w:rsidR="002C7B04" w:rsidRPr="00434036">
              <w:rPr>
                <w:rFonts w:eastAsia="Calibri" w:cstheme="minorHAnsi"/>
                <w:b/>
                <w:sz w:val="24"/>
                <w:szCs w:val="24"/>
              </w:rPr>
              <w:t xml:space="preserve"> </w:t>
            </w:r>
            <w:r w:rsidR="00AA1DB0" w:rsidRPr="00434036">
              <w:rPr>
                <w:rFonts w:eastAsia="Calibri" w:cstheme="minorHAnsi"/>
                <w:b/>
                <w:sz w:val="24"/>
                <w:szCs w:val="24"/>
              </w:rPr>
              <w:t xml:space="preserve">sierpnia </w:t>
            </w:r>
            <w:r w:rsidR="002C7B04" w:rsidRPr="00434036">
              <w:rPr>
                <w:rFonts w:eastAsia="Calibri" w:cstheme="minorHAnsi"/>
                <w:b/>
                <w:sz w:val="24"/>
                <w:szCs w:val="24"/>
              </w:rPr>
              <w:t>2025</w:t>
            </w:r>
            <w:r w:rsidR="00AA1DB0" w:rsidRPr="00434036">
              <w:rPr>
                <w:rFonts w:eastAsia="Calibri" w:cstheme="minorHAnsi"/>
                <w:b/>
                <w:sz w:val="24"/>
                <w:szCs w:val="24"/>
              </w:rPr>
              <w:t xml:space="preserve">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35619" w14:textId="77777777" w:rsidR="00AA1DB0" w:rsidRPr="00434036" w:rsidRDefault="00AA1DB0" w:rsidP="00923A2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Spotkanie wychowawców klas I z Dyrektorem Szkoły</w:t>
            </w:r>
            <w:r w:rsidR="00B31341" w:rsidRPr="00434036">
              <w:rPr>
                <w:rFonts w:eastAsia="Calibri" w:cstheme="minorHAnsi"/>
                <w:sz w:val="24"/>
                <w:szCs w:val="24"/>
              </w:rPr>
              <w:t xml:space="preserve"> i Zespołu wychowawczego</w:t>
            </w:r>
          </w:p>
        </w:tc>
      </w:tr>
      <w:tr w:rsidR="0013715B" w:rsidRPr="00434036" w14:paraId="5EF8DDCB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BEBB" w14:textId="77777777" w:rsidR="00AA1DB0" w:rsidRPr="00434036" w:rsidRDefault="00AA1DB0" w:rsidP="00D944E1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C1AD3" w14:textId="77777777" w:rsidR="00AA1DB0" w:rsidRPr="00434036" w:rsidRDefault="00502486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2</w:t>
            </w:r>
            <w:r w:rsidR="005425C9">
              <w:rPr>
                <w:rFonts w:eastAsia="Calibri" w:cstheme="minorHAnsi"/>
                <w:b/>
                <w:sz w:val="24"/>
                <w:szCs w:val="24"/>
              </w:rPr>
              <w:t>7</w:t>
            </w:r>
            <w:r w:rsidR="0012768B" w:rsidRPr="00434036">
              <w:rPr>
                <w:rFonts w:eastAsia="Calibri" w:cstheme="minorHAnsi"/>
                <w:b/>
                <w:sz w:val="24"/>
                <w:szCs w:val="24"/>
              </w:rPr>
              <w:t xml:space="preserve">sierpnia </w:t>
            </w:r>
            <w:r w:rsidR="002C7B04" w:rsidRPr="00434036">
              <w:rPr>
                <w:rFonts w:eastAsia="Calibri" w:cstheme="minorHAnsi"/>
                <w:b/>
                <w:sz w:val="24"/>
                <w:szCs w:val="24"/>
              </w:rPr>
              <w:t>2025</w:t>
            </w:r>
            <w:r w:rsidR="00AA1DB0" w:rsidRPr="00434036">
              <w:rPr>
                <w:rFonts w:eastAsia="Calibri" w:cstheme="minorHAnsi"/>
                <w:b/>
                <w:sz w:val="24"/>
                <w:szCs w:val="24"/>
              </w:rPr>
              <w:t>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DD31D" w14:textId="77777777" w:rsidR="00AA1DB0" w:rsidRPr="00434036" w:rsidRDefault="00AA1DB0" w:rsidP="00A32E48">
            <w:pPr>
              <w:spacing w:beforeAutospacing="1" w:after="0" w:afterAutospacing="1" w:line="240" w:lineRule="auto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 xml:space="preserve">Posiedzenie Rady Pedagogicznej - organizacja nowego roku szkolnego. </w:t>
            </w:r>
          </w:p>
        </w:tc>
      </w:tr>
      <w:tr w:rsidR="005425C9" w:rsidRPr="00434036" w14:paraId="2C0508D8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A1EC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D80CD" w14:textId="77777777" w:rsidR="005425C9" w:rsidRPr="00434036" w:rsidRDefault="005425C9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2</w:t>
            </w:r>
            <w:r>
              <w:rPr>
                <w:rFonts w:eastAsia="Calibri" w:cstheme="minorHAnsi"/>
                <w:b/>
                <w:sz w:val="24"/>
                <w:szCs w:val="24"/>
              </w:rPr>
              <w:t>9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sierpnia 2025r.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2F671" w14:textId="77777777" w:rsidR="005425C9" w:rsidRPr="00434036" w:rsidRDefault="005425C9" w:rsidP="005425C9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Posiedzenie Zespołu Wychowawców. Realizacja pomocy psychologiczno-pedagogicznej w szkole.</w:t>
            </w:r>
          </w:p>
        </w:tc>
      </w:tr>
      <w:tr w:rsidR="005425C9" w:rsidRPr="00434036" w14:paraId="51065009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11E5C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68BBB" w14:textId="77777777" w:rsidR="005425C9" w:rsidRPr="00434036" w:rsidRDefault="005425C9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 września 2025r.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B7CBE" w14:textId="77777777" w:rsidR="005425C9" w:rsidRPr="00434036" w:rsidRDefault="005425C9" w:rsidP="005425C9">
            <w:pPr>
              <w:numPr>
                <w:ilvl w:val="0"/>
                <w:numId w:val="34"/>
              </w:num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 xml:space="preserve">Uroczyste rozpoczęcie Roku Szkolnego 2025/2026 – Szkoły Dzienne i Szkoły Policealne. 86 Rocznica Wybuchu II Wojny Światowej. </w:t>
            </w:r>
          </w:p>
          <w:p w14:paraId="6FBD6FF2" w14:textId="77777777" w:rsidR="005425C9" w:rsidRPr="00434036" w:rsidRDefault="005425C9" w:rsidP="005425C9">
            <w:pPr>
              <w:numPr>
                <w:ilvl w:val="0"/>
                <w:numId w:val="34"/>
              </w:numPr>
              <w:spacing w:beforeAutospacing="1" w:after="0" w:afterAutospacing="1" w:line="240" w:lineRule="auto"/>
              <w:contextualSpacing/>
              <w:rPr>
                <w:rFonts w:cstheme="minorHAnsi"/>
                <w:b/>
                <w:iCs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 xml:space="preserve">Bezpieczeństwo uczniów – przypomnienie regulaminu i zasad bezpieczeństwa </w:t>
            </w:r>
            <w:r>
              <w:rPr>
                <w:rFonts w:eastAsia="Calibri" w:cstheme="minorHAnsi"/>
                <w:sz w:val="24"/>
                <w:szCs w:val="24"/>
              </w:rPr>
              <w:t xml:space="preserve">i regulaminów </w:t>
            </w:r>
            <w:r w:rsidRPr="00434036">
              <w:rPr>
                <w:rFonts w:eastAsia="Calibri" w:cstheme="minorHAnsi"/>
                <w:sz w:val="24"/>
                <w:szCs w:val="24"/>
              </w:rPr>
              <w:t>obowiązujących w szkole.</w:t>
            </w:r>
          </w:p>
          <w:p w14:paraId="517C7878" w14:textId="77777777" w:rsidR="005425C9" w:rsidRPr="00434036" w:rsidRDefault="005425C9" w:rsidP="005425C9">
            <w:pPr>
              <w:numPr>
                <w:ilvl w:val="0"/>
                <w:numId w:val="34"/>
              </w:numPr>
              <w:spacing w:beforeAutospacing="1" w:after="0" w:afterAutospacing="1" w:line="240" w:lineRule="auto"/>
              <w:contextualSpacing/>
              <w:rPr>
                <w:rFonts w:cstheme="minorHAnsi"/>
                <w:b/>
                <w:iCs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 xml:space="preserve">Zasady ewakuacji. </w:t>
            </w:r>
          </w:p>
          <w:p w14:paraId="2F26809E" w14:textId="77777777" w:rsidR="005425C9" w:rsidRPr="00434036" w:rsidRDefault="005425C9" w:rsidP="005425C9">
            <w:pPr>
              <w:numPr>
                <w:ilvl w:val="0"/>
                <w:numId w:val="34"/>
              </w:numPr>
              <w:spacing w:beforeAutospacing="1" w:after="0" w:afterAutospacing="1" w:line="240" w:lineRule="auto"/>
              <w:contextualSpacing/>
              <w:rPr>
                <w:rFonts w:cstheme="minorHAnsi"/>
                <w:b/>
                <w:iCs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Zapoznanie ze Statutem Szkoły oraz Standardami Ochrony Małoletnich uczniów klas I.</w:t>
            </w:r>
          </w:p>
          <w:p w14:paraId="7320EBE3" w14:textId="77777777" w:rsidR="005425C9" w:rsidRPr="00434036" w:rsidRDefault="005425C9" w:rsidP="005425C9">
            <w:pPr>
              <w:numPr>
                <w:ilvl w:val="0"/>
                <w:numId w:val="34"/>
              </w:numPr>
              <w:spacing w:beforeAutospacing="1" w:after="0" w:afterAutospacing="1" w:line="240" w:lineRule="auto"/>
              <w:contextualSpacing/>
              <w:rPr>
                <w:rFonts w:cstheme="minorHAnsi"/>
                <w:b/>
                <w:iCs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Przekazanie informacji o organizacji roku szkolnego.</w:t>
            </w:r>
          </w:p>
        </w:tc>
      </w:tr>
      <w:tr w:rsidR="005425C9" w:rsidRPr="00434036" w14:paraId="731B671B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4ABF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8DA8" w14:textId="77777777" w:rsidR="005425C9" w:rsidRPr="00434036" w:rsidRDefault="005425C9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 września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81AB5" w14:textId="77777777" w:rsidR="005425C9" w:rsidRPr="00434036" w:rsidRDefault="005425C9" w:rsidP="005425C9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 xml:space="preserve">Konferencja Rady Pedagogicznej: z zakresu bezpieczeństwa. </w:t>
            </w:r>
          </w:p>
          <w:p w14:paraId="66355FD4" w14:textId="77777777" w:rsidR="005425C9" w:rsidRPr="00434036" w:rsidRDefault="005425C9" w:rsidP="005425C9">
            <w:pPr>
              <w:numPr>
                <w:ilvl w:val="0"/>
                <w:numId w:val="2"/>
              </w:num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Organizacja i realizacja pomocy psychologiczno – pedagogicznej.</w:t>
            </w:r>
          </w:p>
          <w:p w14:paraId="28AA4333" w14:textId="77777777" w:rsidR="005425C9" w:rsidRPr="00434036" w:rsidRDefault="005425C9" w:rsidP="005425C9">
            <w:pPr>
              <w:numPr>
                <w:ilvl w:val="0"/>
                <w:numId w:val="2"/>
              </w:num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Przedstawienie Programu Wychowawczo-Profilaktycznego na rok szkolny 2025/2026</w:t>
            </w:r>
          </w:p>
          <w:p w14:paraId="26E0C6AF" w14:textId="77777777" w:rsidR="005425C9" w:rsidRDefault="005425C9" w:rsidP="005425C9">
            <w:pPr>
              <w:numPr>
                <w:ilvl w:val="0"/>
                <w:numId w:val="2"/>
              </w:num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 xml:space="preserve">Przypomnienie Standardów Ochrony Małoletnich. </w:t>
            </w:r>
          </w:p>
          <w:p w14:paraId="1832E22C" w14:textId="77777777" w:rsidR="005425C9" w:rsidRPr="00434036" w:rsidRDefault="005425C9" w:rsidP="005425C9">
            <w:pPr>
              <w:numPr>
                <w:ilvl w:val="0"/>
                <w:numId w:val="2"/>
              </w:num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Bezpieczna Szkoła  - procedury postępowania na wypadek zaistniałej sytuacji.</w:t>
            </w:r>
          </w:p>
        </w:tc>
      </w:tr>
      <w:tr w:rsidR="005425C9" w:rsidRPr="00434036" w14:paraId="6A364DBD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29507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BEE21" w14:textId="77777777" w:rsidR="005425C9" w:rsidRPr="00434036" w:rsidRDefault="005425C9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5 września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57DB" w14:textId="77777777" w:rsidR="005425C9" w:rsidRPr="00434036" w:rsidRDefault="005425C9" w:rsidP="005425C9">
            <w:pPr>
              <w:spacing w:after="0"/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Kiermasz książek „Kolega-Koledze”</w:t>
            </w:r>
          </w:p>
        </w:tc>
      </w:tr>
      <w:tr w:rsidR="005425C9" w:rsidRPr="00434036" w14:paraId="46494422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13C0E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9AA40" w14:textId="77777777" w:rsidR="005425C9" w:rsidRPr="00434036" w:rsidRDefault="005425C9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9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września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4FF76" w14:textId="77777777" w:rsidR="005425C9" w:rsidRPr="00434036" w:rsidRDefault="005425C9" w:rsidP="005425C9">
            <w:pPr>
              <w:spacing w:after="0"/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Ognisko integracyjne klas pierwszych.</w:t>
            </w:r>
          </w:p>
        </w:tc>
      </w:tr>
      <w:tr w:rsidR="005425C9" w:rsidRPr="00434036" w14:paraId="2C9912C3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7A645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25759" w14:textId="77777777" w:rsidR="005425C9" w:rsidRPr="00434036" w:rsidRDefault="005425C9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11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września 2025 r.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A03D" w14:textId="77777777" w:rsidR="005425C9" w:rsidRPr="00434036" w:rsidRDefault="005425C9" w:rsidP="005425C9">
            <w:pPr>
              <w:spacing w:after="0"/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bCs/>
                <w:sz w:val="24"/>
                <w:szCs w:val="24"/>
              </w:rPr>
              <w:t>Zebranie z rodzicami.</w:t>
            </w:r>
          </w:p>
        </w:tc>
      </w:tr>
      <w:tr w:rsidR="005425C9" w:rsidRPr="00434036" w14:paraId="02299B5A" w14:textId="77777777" w:rsidTr="00191097">
        <w:trPr>
          <w:trHeight w:val="41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18B13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10F47" w14:textId="77777777" w:rsidR="005425C9" w:rsidRPr="00434036" w:rsidRDefault="005425C9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15 września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3D330" w14:textId="77777777" w:rsidR="005425C9" w:rsidRPr="00434036" w:rsidRDefault="005425C9" w:rsidP="005425C9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Ostateczny termin złożenia deklaracji do egzaminu zawodowego na sesję zima 2026</w:t>
            </w:r>
            <w:r>
              <w:rPr>
                <w:rFonts w:eastAsia="Calibri" w:cstheme="minorHAnsi"/>
                <w:sz w:val="24"/>
                <w:szCs w:val="24"/>
              </w:rPr>
              <w:t>r.</w:t>
            </w:r>
          </w:p>
        </w:tc>
      </w:tr>
      <w:tr w:rsidR="005425C9" w:rsidRPr="00434036" w14:paraId="56AA750C" w14:textId="77777777" w:rsidTr="00191097">
        <w:trPr>
          <w:trHeight w:val="41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9870B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E5F14" w14:textId="2EB06849" w:rsidR="005425C9" w:rsidRPr="00434036" w:rsidRDefault="00BD248E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22 </w:t>
            </w:r>
            <w:r w:rsidR="005425C9">
              <w:rPr>
                <w:rFonts w:eastAsia="Calibri" w:cstheme="minorHAnsi"/>
                <w:b/>
                <w:sz w:val="24"/>
                <w:szCs w:val="24"/>
              </w:rPr>
              <w:t>wrze</w:t>
            </w:r>
            <w:r>
              <w:rPr>
                <w:rFonts w:eastAsia="Calibri" w:cstheme="minorHAnsi"/>
                <w:b/>
                <w:sz w:val="24"/>
                <w:szCs w:val="24"/>
              </w:rPr>
              <w:t xml:space="preserve">śnia </w:t>
            </w:r>
            <w:r w:rsidR="005425C9">
              <w:rPr>
                <w:rFonts w:eastAsia="Calibri" w:cstheme="minorHAnsi"/>
                <w:b/>
                <w:sz w:val="24"/>
                <w:szCs w:val="24"/>
              </w:rPr>
              <w:t>2025r.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67F1" w14:textId="77777777" w:rsidR="005425C9" w:rsidRPr="00BD248E" w:rsidRDefault="005425C9" w:rsidP="005425C9">
            <w:pPr>
              <w:spacing w:after="0"/>
              <w:contextualSpacing/>
              <w:rPr>
                <w:rFonts w:eastAsia="Calibri" w:cstheme="minorHAnsi"/>
                <w:b/>
                <w:bCs/>
                <w:sz w:val="24"/>
                <w:szCs w:val="24"/>
              </w:rPr>
            </w:pPr>
            <w:r w:rsidRPr="00BD248E">
              <w:rPr>
                <w:rFonts w:eastAsia="Calibri" w:cstheme="minorHAnsi"/>
                <w:b/>
                <w:bCs/>
                <w:sz w:val="24"/>
                <w:szCs w:val="24"/>
              </w:rPr>
              <w:t>Otwarcie łącznika.</w:t>
            </w:r>
          </w:p>
        </w:tc>
      </w:tr>
      <w:tr w:rsidR="005425C9" w:rsidRPr="00434036" w14:paraId="3FF65938" w14:textId="77777777" w:rsidTr="00191097">
        <w:trPr>
          <w:trHeight w:val="62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27CC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8A02A" w14:textId="6050590D" w:rsidR="005425C9" w:rsidRPr="00434036" w:rsidRDefault="00BD248E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W</w:t>
            </w:r>
            <w:r w:rsidR="005425C9" w:rsidRPr="00434036">
              <w:rPr>
                <w:rFonts w:eastAsia="Calibri" w:cstheme="minorHAnsi"/>
                <w:b/>
                <w:sz w:val="24"/>
                <w:szCs w:val="24"/>
              </w:rPr>
              <w:t>rzesień</w:t>
            </w:r>
            <w:r>
              <w:rPr>
                <w:rFonts w:eastAsia="Calibri" w:cstheme="minorHAnsi"/>
                <w:b/>
                <w:sz w:val="24"/>
                <w:szCs w:val="24"/>
              </w:rPr>
              <w:t>/październik</w:t>
            </w:r>
            <w:r w:rsidR="005425C9" w:rsidRPr="00434036">
              <w:rPr>
                <w:rFonts w:eastAsia="Calibri" w:cstheme="minorHAnsi"/>
                <w:b/>
                <w:sz w:val="24"/>
                <w:szCs w:val="24"/>
              </w:rPr>
              <w:t xml:space="preserve"> 2025r.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54A0B" w14:textId="77777777" w:rsidR="005425C9" w:rsidRPr="00434036" w:rsidRDefault="005425C9" w:rsidP="005425C9">
            <w:pPr>
              <w:shd w:val="clear" w:color="auto" w:fill="FFFFFF"/>
              <w:spacing w:after="120" w:line="240" w:lineRule="atLeast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Happening o zdrowiu. Zorganizowanie warsztatów dla klas I-IV  z zakresu zdrowego żywienia. </w:t>
            </w:r>
          </w:p>
        </w:tc>
      </w:tr>
      <w:tr w:rsidR="005425C9" w:rsidRPr="00434036" w14:paraId="53D1A1E1" w14:textId="77777777" w:rsidTr="00191097">
        <w:trPr>
          <w:trHeight w:val="62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98F49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ACA79" w14:textId="77777777" w:rsidR="005425C9" w:rsidRPr="00434036" w:rsidRDefault="005425C9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17 września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688FA" w14:textId="3FEF85F2" w:rsidR="005425C9" w:rsidRPr="00434036" w:rsidRDefault="005425C9" w:rsidP="005425C9">
            <w:pPr>
              <w:shd w:val="clear" w:color="auto" w:fill="FFFFFF"/>
              <w:spacing w:after="120" w:line="240" w:lineRule="atLeast"/>
              <w:outlineLvl w:val="1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86. rocznica agresji sowieckiej na Polskę (17.09.1939r.</w:t>
            </w:r>
          </w:p>
        </w:tc>
      </w:tr>
      <w:tr w:rsidR="005425C9" w:rsidRPr="00434036" w14:paraId="09707091" w14:textId="77777777" w:rsidTr="00191097">
        <w:trPr>
          <w:trHeight w:val="62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C2462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8FCE" w14:textId="07799A3D" w:rsidR="005425C9" w:rsidRPr="00434036" w:rsidRDefault="00783517" w:rsidP="00783517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24 </w:t>
            </w:r>
            <w:r w:rsidR="005425C9" w:rsidRPr="00434036">
              <w:rPr>
                <w:rFonts w:eastAsia="Calibri" w:cstheme="minorHAnsi"/>
                <w:b/>
                <w:sz w:val="24"/>
                <w:szCs w:val="24"/>
              </w:rPr>
              <w:t>września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5A144" w14:textId="77777777" w:rsidR="005425C9" w:rsidRPr="00434036" w:rsidRDefault="005425C9" w:rsidP="005425C9">
            <w:pPr>
              <w:shd w:val="clear" w:color="auto" w:fill="FFFFFF"/>
              <w:spacing w:after="0" w:line="240" w:lineRule="auto"/>
              <w:outlineLvl w:val="1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Apel porządkowy dla uczniów klas pierwszych dotyczący min.:</w:t>
            </w:r>
          </w:p>
          <w:p w14:paraId="52784F7F" w14:textId="77777777" w:rsidR="005425C9" w:rsidRDefault="005425C9" w:rsidP="005425C9">
            <w:pPr>
              <w:pStyle w:val="Akapitzlist"/>
              <w:numPr>
                <w:ilvl w:val="0"/>
                <w:numId w:val="40"/>
              </w:num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Cs/>
                <w:sz w:val="24"/>
                <w:szCs w:val="24"/>
              </w:rPr>
              <w:t>R</w:t>
            </w:r>
            <w:r w:rsidRPr="00434036">
              <w:rPr>
                <w:rFonts w:eastAsia="Times New Roman" w:cstheme="minorHAnsi"/>
                <w:bCs/>
                <w:sz w:val="24"/>
                <w:szCs w:val="24"/>
              </w:rPr>
              <w:t>egulaminów obowiązujących w szkole,</w:t>
            </w:r>
          </w:p>
          <w:p w14:paraId="6C8E91E7" w14:textId="77777777" w:rsidR="005425C9" w:rsidRPr="00E02C8E" w:rsidRDefault="005425C9" w:rsidP="005425C9">
            <w:pPr>
              <w:pStyle w:val="Akapitzlist"/>
              <w:numPr>
                <w:ilvl w:val="0"/>
                <w:numId w:val="40"/>
              </w:num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Cs/>
                <w:sz w:val="24"/>
                <w:szCs w:val="24"/>
              </w:rPr>
              <w:t>Zapoznania ze Statutem Szkoły, Programem Wychowawczo- Profilaktycznym,</w:t>
            </w:r>
          </w:p>
          <w:p w14:paraId="348031CC" w14:textId="77777777" w:rsidR="005425C9" w:rsidRPr="00E31392" w:rsidRDefault="005425C9" w:rsidP="005425C9">
            <w:pPr>
              <w:pStyle w:val="Akapitzlist"/>
              <w:numPr>
                <w:ilvl w:val="0"/>
                <w:numId w:val="40"/>
              </w:num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Cs/>
                <w:sz w:val="24"/>
                <w:szCs w:val="24"/>
              </w:rPr>
            </w:pPr>
            <w:r w:rsidRPr="00E31392">
              <w:rPr>
                <w:rFonts w:eastAsia="Calibri" w:cstheme="minorHAnsi"/>
                <w:bCs/>
                <w:sz w:val="24"/>
                <w:szCs w:val="24"/>
              </w:rPr>
              <w:t>Zasad bezpieczeństwa uczniów w szkole, ewakuacja,</w:t>
            </w:r>
          </w:p>
          <w:p w14:paraId="350321B9" w14:textId="77777777" w:rsidR="005425C9" w:rsidRPr="008C4F3B" w:rsidRDefault="005425C9" w:rsidP="005425C9">
            <w:pPr>
              <w:pStyle w:val="Akapitzlist"/>
              <w:numPr>
                <w:ilvl w:val="0"/>
                <w:numId w:val="40"/>
              </w:numPr>
              <w:shd w:val="clear" w:color="auto" w:fill="FFFFFF"/>
              <w:spacing w:after="120" w:line="240" w:lineRule="atLeast"/>
              <w:outlineLvl w:val="1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bCs/>
                <w:sz w:val="24"/>
                <w:szCs w:val="24"/>
              </w:rPr>
              <w:lastRenderedPageBreak/>
              <w:t>Praw i obowiązki uczniów,</w:t>
            </w:r>
          </w:p>
          <w:p w14:paraId="54317C0A" w14:textId="77777777" w:rsidR="005425C9" w:rsidRPr="00BE2F73" w:rsidRDefault="005425C9" w:rsidP="005425C9">
            <w:pPr>
              <w:pStyle w:val="Akapitzlist"/>
              <w:numPr>
                <w:ilvl w:val="0"/>
                <w:numId w:val="40"/>
              </w:numPr>
              <w:shd w:val="clear" w:color="auto" w:fill="FFFFFF"/>
              <w:spacing w:after="120" w:line="240" w:lineRule="atLeast"/>
              <w:outlineLvl w:val="1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Standardów </w:t>
            </w:r>
            <w:r w:rsidRPr="008C4F3B">
              <w:rPr>
                <w:rFonts w:eastAsia="Calibri" w:cstheme="minorHAnsi"/>
                <w:sz w:val="24"/>
                <w:szCs w:val="24"/>
              </w:rPr>
              <w:t xml:space="preserve"> Ochrony Małoletnich</w:t>
            </w:r>
            <w:r>
              <w:rPr>
                <w:rFonts w:eastAsia="Calibri" w:cstheme="minorHAnsi"/>
                <w:sz w:val="24"/>
                <w:szCs w:val="24"/>
              </w:rPr>
              <w:t xml:space="preserve"> uczniów.</w:t>
            </w:r>
          </w:p>
        </w:tc>
      </w:tr>
      <w:tr w:rsidR="009F3B00" w:rsidRPr="00434036" w14:paraId="75BEFC86" w14:textId="77777777" w:rsidTr="00191097">
        <w:trPr>
          <w:trHeight w:val="62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13F37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2E2FE" w14:textId="18127A4A" w:rsidR="009F3B00" w:rsidRPr="009F3B00" w:rsidRDefault="009F3B00" w:rsidP="009F3B00">
            <w:pPr>
              <w:spacing w:after="0" w:line="240" w:lineRule="auto"/>
              <w:rPr>
                <w:rFonts w:eastAsia="Calibri" w:cstheme="minorHAnsi"/>
                <w:b/>
                <w:bCs/>
                <w:sz w:val="24"/>
                <w:szCs w:val="24"/>
              </w:rPr>
            </w:pPr>
            <w:r w:rsidRPr="009F3B00">
              <w:rPr>
                <w:b/>
                <w:bCs/>
                <w:sz w:val="24"/>
                <w:szCs w:val="24"/>
              </w:rPr>
              <w:t>30 września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666AB" w14:textId="285964A6" w:rsidR="009F3B00" w:rsidRDefault="009F3B00" w:rsidP="009F3B00">
            <w:pPr>
              <w:shd w:val="clear" w:color="auto" w:fill="FFFFFF"/>
              <w:spacing w:after="0" w:line="240" w:lineRule="auto"/>
              <w:outlineLvl w:val="1"/>
            </w:pPr>
            <w:r>
              <w:t>Oddanie przez  nauczycieli wymagań edukacyjnych niezbędnych do uzyskania przez ucznia poszczególnych śródrocznych i rocznych ocen klasyfikacyjnych z obowiązkowych zajęć edukacyjnych i dodatkowych zajęć edukacyjnych, wynikających z realizowanego przez siebie programu nauczania oraz sposobów sprawdzania osiągnięć edukacyjnych uczniów.</w:t>
            </w:r>
          </w:p>
          <w:p w14:paraId="64BB0516" w14:textId="2BA5357B" w:rsidR="009F3B00" w:rsidRPr="00434036" w:rsidRDefault="009F3B00" w:rsidP="009F3B00">
            <w:pPr>
              <w:shd w:val="clear" w:color="auto" w:fill="FFFFFF"/>
              <w:spacing w:after="0" w:line="240" w:lineRule="auto"/>
              <w:outlineLvl w:val="1"/>
              <w:rPr>
                <w:rFonts w:eastAsia="Calibri" w:cstheme="minorHAnsi"/>
                <w:b/>
                <w:sz w:val="24"/>
                <w:szCs w:val="24"/>
              </w:rPr>
            </w:pPr>
            <w:r>
              <w:t>O</w:t>
            </w:r>
            <w:r w:rsidRPr="00A44777">
              <w:t>ddanie przez wychowawców kryteriów i sposobów oceniania zachowania.</w:t>
            </w:r>
          </w:p>
        </w:tc>
      </w:tr>
      <w:tr w:rsidR="005425C9" w:rsidRPr="00434036" w14:paraId="371E879A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B702E" w14:textId="77777777" w:rsidR="005425C9" w:rsidRPr="00434036" w:rsidRDefault="005425C9" w:rsidP="005425C9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B57EC" w14:textId="4848E0FA" w:rsidR="005425C9" w:rsidRPr="00434036" w:rsidRDefault="005425C9" w:rsidP="005425C9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</w:t>
            </w:r>
            <w:r w:rsidR="00BD248E">
              <w:rPr>
                <w:rFonts w:eastAsia="Calibri" w:cstheme="minorHAnsi"/>
                <w:b/>
                <w:sz w:val="24"/>
                <w:szCs w:val="24"/>
              </w:rPr>
              <w:t>3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października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8CFF3" w14:textId="77777777" w:rsidR="005425C9" w:rsidRPr="00434036" w:rsidRDefault="005425C9" w:rsidP="005425C9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Dzień Edukacji Narodowej.</w:t>
            </w:r>
          </w:p>
        </w:tc>
      </w:tr>
      <w:tr w:rsidR="009F3B00" w:rsidRPr="00434036" w14:paraId="5719B55E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4EF1F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63960" w14:textId="1F4D0758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21 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>Październik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3EBCC" w14:textId="691F8BF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Konferencja Rady Pedagogicznej – szkolenie</w:t>
            </w:r>
            <w:r>
              <w:rPr>
                <w:rFonts w:eastAsia="Calibri" w:cstheme="minorHAnsi"/>
                <w:sz w:val="24"/>
                <w:szCs w:val="24"/>
              </w:rPr>
              <w:t xml:space="preserve">  „Zaburzenia natury emocjonalnej u dzieci i młodzieży”</w:t>
            </w:r>
          </w:p>
        </w:tc>
      </w:tr>
      <w:tr w:rsidR="009F3B00" w:rsidRPr="00434036" w14:paraId="32AEB5C6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E6DEB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8BB7" w14:textId="489155D6" w:rsidR="009F3B00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6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listopada 2025 r.</w:t>
            </w:r>
            <w:r>
              <w:rPr>
                <w:rFonts w:eastAsia="Calibr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BFED" w14:textId="0A96BF3F" w:rsidR="009F3B00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Obchody 107.</w:t>
            </w:r>
            <w:r w:rsidRPr="00434036">
              <w:rPr>
                <w:rFonts w:eastAsia="Calibri" w:cstheme="minorHAnsi"/>
                <w:sz w:val="24"/>
                <w:szCs w:val="24"/>
              </w:rPr>
              <w:t xml:space="preserve"> rocznicy Odzyskania Niepodległości przez Polskę. Doroczne Święto Szkoły połączone ze Ślubowaniem klas pierwszych</w:t>
            </w:r>
          </w:p>
        </w:tc>
      </w:tr>
      <w:tr w:rsidR="009F3B00" w:rsidRPr="00434036" w14:paraId="47F879D0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FC333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2C27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listopad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ACFF4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Próbna matura z Operonem</w:t>
            </w:r>
          </w:p>
        </w:tc>
      </w:tr>
      <w:tr w:rsidR="009F3B00" w:rsidRPr="00434036" w14:paraId="0B78E97A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606EB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41D7E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l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>istopad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467C" w14:textId="74D6CC38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Konferencja Rady Pedagogicznej</w:t>
            </w:r>
            <w:r w:rsidR="00A827C4">
              <w:rPr>
                <w:rFonts w:eastAsia="Calibri" w:cstheme="minorHAnsi"/>
                <w:sz w:val="24"/>
                <w:szCs w:val="24"/>
              </w:rPr>
              <w:t>.</w:t>
            </w:r>
          </w:p>
        </w:tc>
      </w:tr>
      <w:tr w:rsidR="009F3B00" w:rsidRPr="00434036" w14:paraId="4E4D4F03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1AC69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00FBD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20 listopada</w:t>
            </w:r>
            <w:r>
              <w:rPr>
                <w:rFonts w:eastAsia="Calibri" w:cstheme="minorHAnsi"/>
                <w:b/>
                <w:sz w:val="24"/>
                <w:szCs w:val="24"/>
              </w:rPr>
              <w:t xml:space="preserve"> 2025r.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88619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Międzynarodowy Dzień Praw Dziecka</w:t>
            </w:r>
          </w:p>
        </w:tc>
      </w:tr>
      <w:tr w:rsidR="009F3B00" w:rsidRPr="00434036" w14:paraId="644F0538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D0F71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6245C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2 grudnia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DD41C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Happening „Profilaktyka HIV/AIDS”</w:t>
            </w:r>
          </w:p>
        </w:tc>
      </w:tr>
      <w:tr w:rsidR="009F3B00" w:rsidRPr="00434036" w14:paraId="63B87103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2762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C5F9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13 grudnia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6C677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44</w:t>
            </w:r>
            <w:r w:rsidRPr="00434036">
              <w:rPr>
                <w:rFonts w:eastAsia="Calibri" w:cstheme="minorHAnsi"/>
                <w:sz w:val="24"/>
                <w:szCs w:val="24"/>
              </w:rPr>
              <w:t>. rocznica wprowadzenie Stanu Wojennego.</w:t>
            </w:r>
          </w:p>
        </w:tc>
      </w:tr>
      <w:tr w:rsidR="009F3B00" w:rsidRPr="00434036" w14:paraId="73101B6C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45941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F24C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17 grudnia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C25BA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Rada szkoleniowa. Organizacja i procedury egzaminu zawodowego.</w:t>
            </w:r>
          </w:p>
        </w:tc>
      </w:tr>
      <w:tr w:rsidR="009F3B00" w:rsidRPr="00434036" w14:paraId="1A1BBF68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8E9AE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9A456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16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grudnia 2025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22ED8" w14:textId="57BCB9DF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Zebranie z rodzicami</w:t>
            </w:r>
            <w:r w:rsidR="00A827C4">
              <w:rPr>
                <w:rFonts w:eastAsia="Calibri" w:cstheme="minorHAnsi"/>
                <w:sz w:val="24"/>
                <w:szCs w:val="24"/>
              </w:rPr>
              <w:t>.</w:t>
            </w:r>
          </w:p>
        </w:tc>
      </w:tr>
      <w:tr w:rsidR="009F3B00" w:rsidRPr="00434036" w14:paraId="52150134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AAF54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50C59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19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grudnia 2025r.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77C36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Jasełka. Tradycje  związane Świętami Bożego Narodzenia.</w:t>
            </w:r>
          </w:p>
        </w:tc>
      </w:tr>
      <w:tr w:rsidR="009F3B00" w:rsidRPr="00434036" w14:paraId="41FB5EAB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FCB7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A9D45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22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>.12.2025r. - 31.12.2025r.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04106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Zimowa przerwa świąteczna.</w:t>
            </w:r>
          </w:p>
        </w:tc>
      </w:tr>
      <w:tr w:rsidR="009F3B00" w:rsidRPr="00434036" w14:paraId="4DEAC4E6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B97A4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6065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8-22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stycznia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D929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Sesja egzaminacyjna dla Szkół Policealnych</w:t>
            </w:r>
          </w:p>
        </w:tc>
      </w:tr>
      <w:tr w:rsidR="009F3B00" w:rsidRPr="00434036" w14:paraId="0D553C20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07E93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4B122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8-22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stycznia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C3621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Część praktyczna egzaminu zawodowego – sesja zima 2026r.</w:t>
            </w:r>
          </w:p>
        </w:tc>
      </w:tr>
      <w:tr w:rsidR="009F3B00" w:rsidRPr="00434036" w14:paraId="19E2D1B1" w14:textId="77777777" w:rsidTr="005E566A">
        <w:trPr>
          <w:trHeight w:val="41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04A94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D706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8-13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stycznia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AD10E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Część pisemna egzaminu zawodowego – sesja zima 2026r.</w:t>
            </w:r>
          </w:p>
        </w:tc>
      </w:tr>
      <w:tr w:rsidR="009F3B00" w:rsidRPr="00434036" w14:paraId="4B65A214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33158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8BFBC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26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stycznia 2026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3CB4" w14:textId="77777777" w:rsidR="009F3B00" w:rsidRPr="00434036" w:rsidRDefault="009F3B00" w:rsidP="009F3B00">
            <w:pPr>
              <w:spacing w:after="0"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Konferencja Klasyfikacyjn</w:t>
            </w:r>
            <w:r>
              <w:rPr>
                <w:rFonts w:eastAsia="Calibri" w:cstheme="minorHAnsi"/>
                <w:sz w:val="24"/>
                <w:szCs w:val="24"/>
              </w:rPr>
              <w:t xml:space="preserve">a szkół dziennych </w:t>
            </w:r>
            <w:r w:rsidRPr="00434036">
              <w:rPr>
                <w:rFonts w:eastAsia="Calibri" w:cstheme="minorHAnsi"/>
                <w:sz w:val="24"/>
                <w:szCs w:val="24"/>
              </w:rPr>
              <w:t>oraz Szkół Policealnych.</w:t>
            </w:r>
          </w:p>
        </w:tc>
      </w:tr>
      <w:tr w:rsidR="009F3B00" w:rsidRPr="00434036" w14:paraId="629BDCFE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626F6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704E" w14:textId="0A82D70E" w:rsidR="009F3B00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27 stycznia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2026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E1801" w14:textId="7ED10CCB" w:rsidR="009F3B00" w:rsidRPr="00434036" w:rsidRDefault="009F3B00" w:rsidP="009F3B00">
            <w:pPr>
              <w:spacing w:after="0"/>
              <w:rPr>
                <w:rFonts w:eastAsia="Calibri" w:cstheme="minorHAnsi"/>
                <w:sz w:val="24"/>
                <w:szCs w:val="24"/>
              </w:rPr>
            </w:pPr>
            <w:r w:rsidRPr="00D067A9">
              <w:rPr>
                <w:rFonts w:eastAsia="Calibri" w:cstheme="minorHAnsi"/>
                <w:b/>
                <w:sz w:val="24"/>
                <w:szCs w:val="24"/>
              </w:rPr>
              <w:t>Zebranie z rodzicami.</w:t>
            </w:r>
          </w:p>
        </w:tc>
      </w:tr>
      <w:tr w:rsidR="009F3B00" w:rsidRPr="00434036" w14:paraId="6103DD96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86FC9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54197" w14:textId="3A572DC2" w:rsidR="009F3B00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29-30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stycznia 2026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3A50" w14:textId="3D834C6F" w:rsidR="009F3B00" w:rsidRPr="00434036" w:rsidRDefault="009F3B00" w:rsidP="009F3B00">
            <w:pPr>
              <w:spacing w:after="0"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Termin dodatkowy egzaminu zawodowego sesja zima 2026</w:t>
            </w:r>
          </w:p>
        </w:tc>
      </w:tr>
      <w:tr w:rsidR="009F3B00" w:rsidRPr="00434036" w14:paraId="39672C51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9E75A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D4727" w14:textId="524FE20C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29 stycznia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2026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F8CBE" w14:textId="5D9FBC00" w:rsidR="009F3B00" w:rsidRPr="00434036" w:rsidRDefault="009F3B00" w:rsidP="009F3B00">
            <w:pPr>
              <w:spacing w:after="0"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Konferencja Rady pedagogicznej - podsumowanie pracy Szkoły  za I semestr.</w:t>
            </w:r>
          </w:p>
        </w:tc>
      </w:tr>
      <w:tr w:rsidR="009F3B00" w:rsidRPr="00434036" w14:paraId="222FE194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BEA5B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711D" w14:textId="4A017E9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30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stycznia 2026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22706" w14:textId="366255E6" w:rsidR="009F3B00" w:rsidRPr="00434036" w:rsidRDefault="009F3B00" w:rsidP="009F3B00">
            <w:pPr>
              <w:spacing w:after="0"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 xml:space="preserve">Zakończenie zajęć dydaktycznych w Szkole Policealnej </w:t>
            </w:r>
          </w:p>
        </w:tc>
      </w:tr>
      <w:tr w:rsidR="009F3B00" w:rsidRPr="00434036" w14:paraId="68F83049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C0C9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9A694" w14:textId="6ECE6BB6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2 lutego</w:t>
            </w:r>
            <w:r>
              <w:rPr>
                <w:rFonts w:eastAsia="Calibri" w:cstheme="minorHAnsi"/>
                <w:b/>
                <w:sz w:val="24"/>
                <w:szCs w:val="24"/>
              </w:rPr>
              <w:t>-15 lutego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84126" w14:textId="00070DDF" w:rsidR="009F3B00" w:rsidRPr="00434036" w:rsidRDefault="009F3B00" w:rsidP="009F3B00">
            <w:pPr>
              <w:spacing w:after="0"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Ferie zimowe.</w:t>
            </w:r>
          </w:p>
        </w:tc>
      </w:tr>
      <w:tr w:rsidR="009F3B00" w:rsidRPr="00434036" w14:paraId="2E7DB032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1466D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77845" w14:textId="0EAC6A16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7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luty 2026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DE381" w14:textId="1ABABB97" w:rsidR="009F3B00" w:rsidRPr="00D067A9" w:rsidRDefault="009F3B00" w:rsidP="009F3B00">
            <w:pPr>
              <w:spacing w:after="0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Ostateczny termin złożenia deklaracji do egzaminu zawodowego sesja lato 2026</w:t>
            </w:r>
          </w:p>
        </w:tc>
      </w:tr>
      <w:tr w:rsidR="009F3B00" w:rsidRPr="00434036" w14:paraId="3309CA50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29F5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B4DFA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9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luty 2026r.</w:t>
            </w:r>
          </w:p>
          <w:p w14:paraId="0D9F73E6" w14:textId="14AB1330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ab/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DF481" w14:textId="020BE817" w:rsidR="009F3B00" w:rsidRPr="00434036" w:rsidRDefault="009F3B00" w:rsidP="009F3B00">
            <w:pPr>
              <w:spacing w:after="0"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Ostateczny termin złożenia deklaracji maturalnych przez uczniów przystępujących do egzaminu maturalnego po raz pierwszy.</w:t>
            </w:r>
          </w:p>
        </w:tc>
      </w:tr>
      <w:tr w:rsidR="009F3B00" w:rsidRPr="00434036" w14:paraId="5B22CA65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A1FA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6CFD6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17 luty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FFA51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163. </w:t>
            </w:r>
            <w:r w:rsidRPr="00434036">
              <w:rPr>
                <w:rFonts w:eastAsia="Calibri" w:cstheme="minorHAnsi"/>
                <w:sz w:val="24"/>
                <w:szCs w:val="24"/>
              </w:rPr>
              <w:t>Rocznica Bitwy Miechowskiej (17 luty 1863r.)</w:t>
            </w:r>
          </w:p>
        </w:tc>
      </w:tr>
      <w:tr w:rsidR="009F3B00" w:rsidRPr="00434036" w14:paraId="44CD323B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B5DC8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99A60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luty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40ABF" w14:textId="41F5AFA9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Rozwijanie kompetencji matematycznych uczniów. Konkurs matematyczny</w:t>
            </w:r>
          </w:p>
        </w:tc>
      </w:tr>
      <w:tr w:rsidR="009F3B00" w:rsidRPr="00434036" w14:paraId="3F76C5D0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CCA31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57B96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l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>uty 2026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315C3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cstheme="minorHAnsi"/>
                <w:color w:val="000000"/>
                <w:sz w:val="24"/>
                <w:szCs w:val="24"/>
              </w:rPr>
              <w:t>Szkolny Konkurs Języka Angielskiego</w:t>
            </w:r>
          </w:p>
        </w:tc>
      </w:tr>
      <w:tr w:rsidR="009F3B00" w:rsidRPr="00434036" w14:paraId="1353990E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F8C96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13009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27 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luty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C7F12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Narodowy Dzień Pamięci Żołnierzy Wyklętych (1 marca)</w:t>
            </w:r>
          </w:p>
        </w:tc>
      </w:tr>
      <w:tr w:rsidR="009F3B00" w:rsidRPr="00434036" w14:paraId="68DCD4D4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36217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6C215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marzec 2026r.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05C2C" w14:textId="3CBD370D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Konferencja szkoleniowa Rady Pedagogicznej</w:t>
            </w:r>
          </w:p>
        </w:tc>
      </w:tr>
      <w:tr w:rsidR="009F3B00" w:rsidRPr="00434036" w14:paraId="6A63388C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DC8D7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EDBAA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marzec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DD077" w14:textId="144F2EA5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Spotkanie Dyrektora Szkoły z maturzystami</w:t>
            </w:r>
          </w:p>
        </w:tc>
      </w:tr>
      <w:tr w:rsidR="009F3B00" w:rsidRPr="00434036" w14:paraId="44579908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D5275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15F86" w14:textId="19158384" w:rsidR="009F3B00" w:rsidRPr="00434036" w:rsidRDefault="00A827C4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</w:t>
            </w:r>
            <w:r w:rsidR="009F3B00">
              <w:rPr>
                <w:rFonts w:eastAsia="Calibri" w:cstheme="minorHAnsi"/>
                <w:b/>
                <w:sz w:val="24"/>
                <w:szCs w:val="24"/>
              </w:rPr>
              <w:t>arzec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A4576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Konkurs pt. „Prawo w praktyce”</w:t>
            </w:r>
          </w:p>
        </w:tc>
      </w:tr>
      <w:tr w:rsidR="009F3B00" w:rsidRPr="00434036" w14:paraId="78290C25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6A796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823FA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20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marca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8D250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Realizacja projektu „Szkoła z Pasją”</w:t>
            </w:r>
          </w:p>
        </w:tc>
      </w:tr>
      <w:tr w:rsidR="009F3B00" w:rsidRPr="00434036" w14:paraId="3227C90A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3DEEA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95CB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25 marca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5DF8" w14:textId="44A54B86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Zebranie z rodzicami uczniów klas V</w:t>
            </w:r>
          </w:p>
        </w:tc>
      </w:tr>
      <w:tr w:rsidR="009F3B00" w:rsidRPr="00434036" w14:paraId="3AFB07A2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84539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46536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27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marzec 2026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BA9B9" w14:textId="1928933D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Ogłoszenie wyników egzaminu zawodowego dla sesji zima 2026</w:t>
            </w:r>
          </w:p>
        </w:tc>
      </w:tr>
      <w:tr w:rsidR="009F3B00" w:rsidRPr="00434036" w14:paraId="4B34A13F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9B22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C338D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4 kwietnia 2026r.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29E03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232. </w:t>
            </w:r>
            <w:r w:rsidRPr="00434036">
              <w:rPr>
                <w:rFonts w:eastAsia="Calibri" w:cstheme="minorHAnsi"/>
                <w:sz w:val="24"/>
                <w:szCs w:val="24"/>
              </w:rPr>
              <w:t>Rocznica Bitwy pod Racławicami</w:t>
            </w:r>
          </w:p>
        </w:tc>
      </w:tr>
      <w:tr w:rsidR="009F3B00" w:rsidRPr="00434036" w14:paraId="42D199EB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AC4A7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7218B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Do 9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kwietnia 2026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BA66" w14:textId="0960BA3E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Termin przekazania szkołom certyfikatów kwalifikacji i dyplomów zawodowych dla sesji zima 2026</w:t>
            </w:r>
          </w:p>
        </w:tc>
      </w:tr>
      <w:tr w:rsidR="009F3B00" w:rsidRPr="00434036" w14:paraId="424523C3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AB56B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EBD08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13 kwietnia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6E327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Dzień Pamięci Ofiar Zbrodni Katyńskiej</w:t>
            </w:r>
          </w:p>
        </w:tc>
      </w:tr>
      <w:tr w:rsidR="009F3B00" w:rsidRPr="00434036" w14:paraId="0F929360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9CC73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54518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15 kwietnia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AA86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Konferencja Rady Pedagogicznej – konferencja klasyfikacyjna klas maturalnych.  Rada szkoleniowa - Procedury i organizacja egzaminu maturalnego.</w:t>
            </w:r>
          </w:p>
        </w:tc>
      </w:tr>
      <w:tr w:rsidR="009F3B00" w:rsidRPr="00434036" w14:paraId="14D4ABBE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824D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F6ED6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 kwietnia -7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kwietnia 2026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BB752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Wiosenna przerwa świąteczna</w:t>
            </w:r>
          </w:p>
        </w:tc>
      </w:tr>
      <w:tr w:rsidR="009F3B00" w:rsidRPr="00434036" w14:paraId="78E8711E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D61AE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918E5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23 kwietnia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CC403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Dzień Ziemi</w:t>
            </w:r>
          </w:p>
        </w:tc>
      </w:tr>
      <w:tr w:rsidR="009F3B00" w:rsidRPr="00434036" w14:paraId="3E7A3A09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8776D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A36E2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24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kwietnia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87557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Zakończenie zajęć w klasach maturalnych.</w:t>
            </w:r>
          </w:p>
        </w:tc>
      </w:tr>
      <w:tr w:rsidR="009F3B00" w:rsidRPr="00434036" w14:paraId="3050E2CA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14448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57645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30 kwietnia 2026r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EF24" w14:textId="623DA6AE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Akademia z okazji święta Konstytucji 3 </w:t>
            </w:r>
            <w:r>
              <w:rPr>
                <w:rFonts w:eastAsia="Times New Roman" w:cstheme="minorHAnsi"/>
                <w:sz w:val="24"/>
                <w:szCs w:val="24"/>
              </w:rPr>
              <w:t>m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aja</w:t>
            </w:r>
          </w:p>
        </w:tc>
      </w:tr>
      <w:tr w:rsidR="009F3B00" w:rsidRPr="00434036" w14:paraId="22685175" w14:textId="77777777" w:rsidTr="007467D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92764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F029" w14:textId="77777777" w:rsidR="009F3B00" w:rsidRPr="00434036" w:rsidRDefault="009F3B00" w:rsidP="009F3B0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3 maja 2026r.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21DA6" w14:textId="77777777" w:rsidR="009F3B00" w:rsidRPr="00434036" w:rsidRDefault="009F3B00" w:rsidP="009F3B0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Rocznica uchwalenia Konstytucji 3 maja</w:t>
            </w:r>
          </w:p>
        </w:tc>
      </w:tr>
      <w:tr w:rsidR="009F3B00" w:rsidRPr="00434036" w14:paraId="0B97B276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BB6A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7970A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4 - 21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maja 2026 r.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A4A0E" w14:textId="77777777" w:rsidR="009F3B00" w:rsidRPr="00434036" w:rsidRDefault="009F3B00" w:rsidP="009F3B0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Egzamin maturalny 2026 r.</w:t>
            </w:r>
          </w:p>
        </w:tc>
      </w:tr>
      <w:tr w:rsidR="009F3B00" w:rsidRPr="00434036" w14:paraId="38170B45" w14:textId="77777777" w:rsidTr="007467DE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61543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A7CA0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29 maja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FA1D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Konferencja Rady Pedagogicznej – Rada szkoleniowa. Procedury i organizacja egzaminu zawodowego.</w:t>
            </w:r>
          </w:p>
        </w:tc>
      </w:tr>
      <w:tr w:rsidR="009F3B00" w:rsidRPr="00434036" w14:paraId="17CF4E36" w14:textId="77777777" w:rsidTr="00191097">
        <w:trPr>
          <w:trHeight w:val="174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1CA6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FEA31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od 27 maj 2026r.</w:t>
            </w:r>
          </w:p>
          <w:p w14:paraId="34982421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do 28 maja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E705" w14:textId="77777777" w:rsidR="009F3B00" w:rsidRPr="00434036" w:rsidRDefault="009F3B00" w:rsidP="009F3B00">
            <w:pPr>
              <w:numPr>
                <w:ilvl w:val="0"/>
                <w:numId w:val="7"/>
              </w:num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Zebranie z rodzicami uczniów klas I, II, III, IV.</w:t>
            </w:r>
          </w:p>
          <w:p w14:paraId="0FE18D47" w14:textId="77777777" w:rsidR="009F3B00" w:rsidRPr="00434036" w:rsidRDefault="009F3B00" w:rsidP="009F3B00">
            <w:pPr>
              <w:numPr>
                <w:ilvl w:val="0"/>
                <w:numId w:val="7"/>
              </w:num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Zapoznanie uczniów, rodziców klas I, II z procedurami i organizacją egzaminu zawodowego.</w:t>
            </w:r>
          </w:p>
          <w:p w14:paraId="5AF583D4" w14:textId="77777777" w:rsidR="009F3B00" w:rsidRPr="00434036" w:rsidRDefault="009F3B00" w:rsidP="009F3B00">
            <w:pPr>
              <w:numPr>
                <w:ilvl w:val="0"/>
                <w:numId w:val="7"/>
              </w:num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Przypomnienie uczniom, rodzicom klas III, IV procedur związanych z organizacją egzaminu zawodowego.</w:t>
            </w:r>
          </w:p>
        </w:tc>
      </w:tr>
      <w:tr w:rsidR="009F3B00" w:rsidRPr="00434036" w14:paraId="0A3BCE7E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1A34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1F349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22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maja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F32C8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Termin przekazania szkołom dyplomów zawodowych dla absolwentów techni</w:t>
            </w:r>
            <w:r>
              <w:rPr>
                <w:rFonts w:eastAsia="Calibri" w:cstheme="minorHAnsi"/>
                <w:sz w:val="24"/>
                <w:szCs w:val="24"/>
              </w:rPr>
              <w:t>kum, którzy ukończyli  szkołę 24</w:t>
            </w:r>
            <w:r w:rsidRPr="00434036">
              <w:rPr>
                <w:rFonts w:eastAsia="Calibri" w:cstheme="minorHAnsi"/>
                <w:sz w:val="24"/>
                <w:szCs w:val="24"/>
              </w:rPr>
              <w:t xml:space="preserve"> kwietnia 2026</w:t>
            </w:r>
            <w:r>
              <w:rPr>
                <w:rFonts w:eastAsia="Calibri" w:cstheme="minorHAnsi"/>
                <w:sz w:val="24"/>
                <w:szCs w:val="24"/>
              </w:rPr>
              <w:t>r.</w:t>
            </w:r>
          </w:p>
        </w:tc>
      </w:tr>
      <w:tr w:rsidR="009F3B00" w:rsidRPr="00434036" w14:paraId="1C5F8207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D7537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696BA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od 2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czerwca 2026</w:t>
            </w:r>
          </w:p>
          <w:p w14:paraId="0E410596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do 22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czerwca 2026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ED1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 xml:space="preserve">Część praktyczna egzaminu zawodowego sesja lato 2026 r. </w:t>
            </w:r>
          </w:p>
        </w:tc>
      </w:tr>
      <w:tr w:rsidR="009F3B00" w:rsidRPr="00434036" w14:paraId="2F2AEE28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C01D0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E560A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od 2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czerwca 2026r.</w:t>
            </w:r>
          </w:p>
          <w:p w14:paraId="3527906E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do 11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czerwca 2026r.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C9AC9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Część pisemna egzaminu zawodowego sesja lato 2026 r.</w:t>
            </w:r>
          </w:p>
        </w:tc>
      </w:tr>
      <w:tr w:rsidR="009F3B00" w:rsidRPr="00434036" w14:paraId="7401948A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F45E8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992CD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8-10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czerwca 2026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17AD2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Termin dodatkowy egzaminu maturalnego.</w:t>
            </w:r>
          </w:p>
        </w:tc>
      </w:tr>
      <w:tr w:rsidR="009F3B00" w:rsidRPr="00434036" w14:paraId="25354B8B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C728E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BEAE" w14:textId="1AF4968B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2</w:t>
            </w:r>
            <w:r>
              <w:rPr>
                <w:rFonts w:eastAsia="Calibri" w:cstheme="minorHAnsi"/>
                <w:b/>
                <w:sz w:val="24"/>
                <w:szCs w:val="24"/>
              </w:rPr>
              <w:t>2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czerwca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6CDE4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Konferencja klasyfikacyjna roczna.</w:t>
            </w:r>
          </w:p>
        </w:tc>
      </w:tr>
      <w:tr w:rsidR="009F3B00" w:rsidRPr="00434036" w14:paraId="2ACD0EED" w14:textId="77777777" w:rsidTr="00191097">
        <w:trPr>
          <w:trHeight w:val="39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68D43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615B0" w14:textId="11ACAE3F" w:rsidR="009F3B00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25 czerwca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ACC51" w14:textId="5944BC96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Konferencja Rady Pedagogicznej – konferencja podsumowująca rok szkolny 2025/2026.</w:t>
            </w:r>
          </w:p>
        </w:tc>
      </w:tr>
      <w:tr w:rsidR="009F3B00" w:rsidRPr="00434036" w14:paraId="471CE285" w14:textId="77777777" w:rsidTr="00191097">
        <w:trPr>
          <w:trHeight w:val="39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FD151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DBE47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26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czerwca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B04A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Zakończenie zajęć w roku szkolnym 2025/2026</w:t>
            </w:r>
          </w:p>
        </w:tc>
      </w:tr>
      <w:tr w:rsidR="009F3B00" w:rsidRPr="00434036" w14:paraId="38066597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E7C7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A8082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od 27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czerwca 2026r. 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br/>
              <w:t>do 31 sierpnia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0AC14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Ferie letnie.</w:t>
            </w:r>
          </w:p>
        </w:tc>
      </w:tr>
      <w:tr w:rsidR="009F3B00" w:rsidRPr="00434036" w14:paraId="5394E9C9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221A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D2DE4" w14:textId="77777777" w:rsidR="009F3B00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29 czerwca-2026r.</w:t>
            </w:r>
          </w:p>
          <w:p w14:paraId="0DE653A1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30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eastAsia="Calibri" w:cstheme="minorHAnsi"/>
                <w:b/>
                <w:sz w:val="24"/>
                <w:szCs w:val="24"/>
              </w:rPr>
              <w:t>czerwca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2026</w:t>
            </w:r>
            <w:r>
              <w:rPr>
                <w:rFonts w:eastAsia="Calibri" w:cstheme="minorHAnsi"/>
                <w:b/>
                <w:sz w:val="24"/>
                <w:szCs w:val="24"/>
              </w:rPr>
              <w:t>r.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0C1F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Termin dodatkowy egzaminu zawodowego.</w:t>
            </w:r>
          </w:p>
        </w:tc>
      </w:tr>
      <w:tr w:rsidR="009F3B00" w:rsidRPr="00434036" w14:paraId="548D0966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8829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7AA9" w14:textId="71844C14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8 lipca 2026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3A992" w14:textId="7B6799BE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Ogłoszenie wyników egzaminu maturalnego. Przekazanie szkołom świadectw, aneksów i informacji o wynikach.</w:t>
            </w:r>
          </w:p>
        </w:tc>
      </w:tr>
      <w:tr w:rsidR="009F3B00" w:rsidRPr="00434036" w14:paraId="53DE7491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DC5D9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F823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24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sierpnia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3C8C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Matura poprawkowa 2025– część pisemna.</w:t>
            </w:r>
          </w:p>
        </w:tc>
      </w:tr>
      <w:tr w:rsidR="009F3B00" w:rsidRPr="00434036" w14:paraId="238E0180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AB0E0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03ED1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25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sierpnia 2026 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6AFAB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Matura poprawkowa 2025– część ustna.</w:t>
            </w:r>
          </w:p>
        </w:tc>
      </w:tr>
      <w:tr w:rsidR="009F3B00" w:rsidRPr="00434036" w14:paraId="02232615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C3ED4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30EC1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28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sierpnia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BD62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Ogłoszenie wyników egzaminu zawodowego sesja lato 2026</w:t>
            </w:r>
          </w:p>
        </w:tc>
      </w:tr>
      <w:tr w:rsidR="009F3B00" w:rsidRPr="00434036" w14:paraId="64C39C5D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8A010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154A4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Do 7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września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8E55B" w14:textId="54DACC8D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Termin przekazania szkołom certyfikatów kwalifikacji zawodowych sesja lato 2026</w:t>
            </w:r>
            <w:r w:rsidR="00A827C4">
              <w:rPr>
                <w:rFonts w:eastAsia="Calibri" w:cstheme="minorHAnsi"/>
                <w:sz w:val="24"/>
                <w:szCs w:val="24"/>
              </w:rPr>
              <w:t xml:space="preserve"> r.</w:t>
            </w:r>
          </w:p>
        </w:tc>
      </w:tr>
      <w:tr w:rsidR="009F3B00" w:rsidRPr="00434036" w14:paraId="4FC7F520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2807D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81A0B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11</w:t>
            </w:r>
            <w:r w:rsidRPr="00434036">
              <w:rPr>
                <w:rFonts w:eastAsia="Calibri" w:cstheme="minorHAnsi"/>
                <w:b/>
                <w:sz w:val="24"/>
                <w:szCs w:val="24"/>
              </w:rPr>
              <w:t xml:space="preserve"> września 2026r.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01A5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Ogłoszenie wyników egzaminu maturalnego poprawkowego. Przekazanie szkołom świadectw, aneksów i informacji o wynikach.</w:t>
            </w:r>
          </w:p>
        </w:tc>
      </w:tr>
      <w:tr w:rsidR="009F3B00" w:rsidRPr="00434036" w14:paraId="71E12561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B2D4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03F91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Wg harmonogramu uroczystości i imprez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35B45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Uroczystości i imprezy szkolne i pozaszkolne.</w:t>
            </w:r>
          </w:p>
        </w:tc>
      </w:tr>
      <w:tr w:rsidR="009F3B00" w:rsidRPr="00434036" w14:paraId="4086027B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E6BC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94BC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Wg terminarza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D35B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Olimpiady, konkursy, zawody, turnieje.</w:t>
            </w:r>
          </w:p>
        </w:tc>
      </w:tr>
      <w:tr w:rsidR="009F3B00" w:rsidRPr="00434036" w14:paraId="39D4D0C5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9F9E7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50F3A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Wg harmonogramu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E4BD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Konferencje szkoleniowe nauczycieli w ramach WDN</w:t>
            </w:r>
          </w:p>
        </w:tc>
      </w:tr>
      <w:tr w:rsidR="009F3B00" w:rsidRPr="00434036" w14:paraId="5C355139" w14:textId="77777777" w:rsidTr="0019109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9F28E" w14:textId="77777777" w:rsidR="009F3B00" w:rsidRPr="00434036" w:rsidRDefault="009F3B00" w:rsidP="009F3B00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AF505" w14:textId="77777777" w:rsidR="009F3B00" w:rsidRPr="00434036" w:rsidRDefault="009F3B00" w:rsidP="009F3B00">
            <w:pPr>
              <w:spacing w:after="0" w:line="240" w:lineRule="auto"/>
              <w:rPr>
                <w:rFonts w:eastAsia="Calibri" w:cstheme="minorHAnsi"/>
                <w:b/>
                <w:sz w:val="24"/>
                <w:szCs w:val="24"/>
              </w:rPr>
            </w:pPr>
            <w:r w:rsidRPr="00434036">
              <w:rPr>
                <w:rFonts w:eastAsia="Calibri" w:cstheme="minorHAnsi"/>
                <w:b/>
                <w:sz w:val="24"/>
                <w:szCs w:val="24"/>
              </w:rPr>
              <w:t>Wg planów pracy i potrzeb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6ACF1" w14:textId="77777777" w:rsidR="009F3B00" w:rsidRPr="00434036" w:rsidRDefault="009F3B00" w:rsidP="009F3B00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Spotkanie zespołów: przedmiotowych i wychowawczego- oraz zespołów w zakresie realizacji pomocy psychologiczno-pedagogicznej.</w:t>
            </w:r>
          </w:p>
        </w:tc>
      </w:tr>
    </w:tbl>
    <w:p w14:paraId="0479CFFA" w14:textId="77777777" w:rsidR="003B4C4D" w:rsidRPr="00434036" w:rsidRDefault="003B4C4D" w:rsidP="003B4C4D">
      <w:pPr>
        <w:rPr>
          <w:rFonts w:eastAsia="Calibri" w:cstheme="minorHAnsi"/>
          <w:sz w:val="24"/>
          <w:szCs w:val="24"/>
        </w:rPr>
      </w:pPr>
    </w:p>
    <w:p w14:paraId="502C5C3F" w14:textId="77777777" w:rsidR="0013715B" w:rsidRPr="00434036" w:rsidRDefault="0013715B" w:rsidP="008E14B9">
      <w:pPr>
        <w:jc w:val="right"/>
        <w:rPr>
          <w:rFonts w:eastAsia="Calibri" w:cstheme="minorHAnsi"/>
          <w:sz w:val="24"/>
          <w:szCs w:val="24"/>
        </w:rPr>
      </w:pPr>
    </w:p>
    <w:p w14:paraId="50DBC017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19651F14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57660B3F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00CA4695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6B027BAC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594F6281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5582DF54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18BE8C02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610DF12E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6EEA6459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3118A717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19CEE178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30AC7057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625E98D6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621A44C6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24CD4383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71A3BB6C" w14:textId="77777777" w:rsidR="009C3452" w:rsidRPr="00434036" w:rsidRDefault="009C3452" w:rsidP="008E14B9">
      <w:pPr>
        <w:jc w:val="right"/>
        <w:rPr>
          <w:rFonts w:eastAsia="Calibri" w:cstheme="minorHAnsi"/>
          <w:sz w:val="24"/>
          <w:szCs w:val="24"/>
        </w:rPr>
      </w:pPr>
    </w:p>
    <w:p w14:paraId="6970FEE1" w14:textId="77777777" w:rsidR="0013715B" w:rsidRPr="00434036" w:rsidRDefault="0013715B" w:rsidP="001E3CC3">
      <w:pPr>
        <w:rPr>
          <w:rFonts w:eastAsia="Calibri" w:cstheme="minorHAnsi"/>
          <w:sz w:val="24"/>
          <w:szCs w:val="24"/>
        </w:rPr>
      </w:pPr>
    </w:p>
    <w:p w14:paraId="2EEEF95F" w14:textId="77777777" w:rsidR="008E14B9" w:rsidRPr="00434036" w:rsidRDefault="008E14B9" w:rsidP="008E14B9">
      <w:pPr>
        <w:jc w:val="right"/>
        <w:rPr>
          <w:rFonts w:eastAsia="Calibri" w:cstheme="minorHAnsi"/>
          <w:sz w:val="24"/>
          <w:szCs w:val="24"/>
        </w:rPr>
      </w:pPr>
      <w:r w:rsidRPr="00434036">
        <w:rPr>
          <w:rFonts w:eastAsia="Calibri" w:cstheme="minorHAnsi"/>
          <w:sz w:val="24"/>
          <w:szCs w:val="24"/>
        </w:rPr>
        <w:lastRenderedPageBreak/>
        <w:t>Załącznik Nr ……………</w:t>
      </w:r>
      <w:r w:rsidRPr="00434036">
        <w:rPr>
          <w:rFonts w:eastAsia="Calibri" w:cstheme="minorHAnsi"/>
          <w:sz w:val="24"/>
          <w:szCs w:val="24"/>
        </w:rPr>
        <w:br/>
        <w:t>do Uchwały Nr…….……</w:t>
      </w:r>
      <w:r w:rsidRPr="00434036">
        <w:rPr>
          <w:rFonts w:eastAsia="Calibri" w:cstheme="minorHAnsi"/>
          <w:sz w:val="24"/>
          <w:szCs w:val="24"/>
        </w:rPr>
        <w:br/>
        <w:t>z dnia …………..……….</w:t>
      </w:r>
    </w:p>
    <w:p w14:paraId="20E1801D" w14:textId="77777777" w:rsidR="00765297" w:rsidRPr="00434036" w:rsidRDefault="00765297" w:rsidP="006B7B11">
      <w:pPr>
        <w:spacing w:after="0"/>
        <w:rPr>
          <w:rFonts w:eastAsia="Times New Roman" w:cstheme="minorHAnsi"/>
          <w:b/>
          <w:sz w:val="24"/>
          <w:szCs w:val="24"/>
        </w:rPr>
      </w:pPr>
    </w:p>
    <w:p w14:paraId="05FCA0C5" w14:textId="77777777" w:rsidR="003B4C4D" w:rsidRPr="00434036" w:rsidRDefault="003B4C4D" w:rsidP="003B4C4D">
      <w:pPr>
        <w:spacing w:after="0"/>
        <w:jc w:val="center"/>
        <w:rPr>
          <w:rFonts w:eastAsia="Times New Roman" w:cstheme="minorHAnsi"/>
          <w:b/>
          <w:sz w:val="24"/>
          <w:szCs w:val="24"/>
        </w:rPr>
      </w:pPr>
      <w:r w:rsidRPr="00434036">
        <w:rPr>
          <w:rFonts w:eastAsia="Times New Roman" w:cstheme="minorHAnsi"/>
          <w:b/>
          <w:sz w:val="24"/>
          <w:szCs w:val="24"/>
        </w:rPr>
        <w:t>HARMONOGRAM UROCZYSTOŚCI I IMPREZ SZKOLNYCH</w:t>
      </w:r>
    </w:p>
    <w:p w14:paraId="47B05CF0" w14:textId="77777777" w:rsidR="003B4C4D" w:rsidRPr="00434036" w:rsidRDefault="003B4C4D" w:rsidP="003B4C4D">
      <w:pPr>
        <w:spacing w:after="0"/>
        <w:jc w:val="center"/>
        <w:rPr>
          <w:rFonts w:eastAsia="Times New Roman" w:cstheme="minorHAnsi"/>
          <w:b/>
          <w:sz w:val="24"/>
          <w:szCs w:val="24"/>
        </w:rPr>
      </w:pPr>
      <w:r w:rsidRPr="00434036">
        <w:rPr>
          <w:rFonts w:eastAsia="Times New Roman" w:cstheme="minorHAnsi"/>
          <w:b/>
          <w:sz w:val="24"/>
          <w:szCs w:val="24"/>
        </w:rPr>
        <w:t>W ZESPOLE SZKÓŁ NR 1 W MIECHOWIE</w:t>
      </w:r>
    </w:p>
    <w:p w14:paraId="53EA45F1" w14:textId="77777777" w:rsidR="003B4C4D" w:rsidRPr="00434036" w:rsidRDefault="003B4C4D" w:rsidP="003B4C4D">
      <w:pPr>
        <w:spacing w:after="0"/>
        <w:jc w:val="center"/>
        <w:rPr>
          <w:rFonts w:eastAsia="Times New Roman" w:cstheme="minorHAnsi"/>
          <w:b/>
          <w:sz w:val="24"/>
          <w:szCs w:val="24"/>
        </w:rPr>
      </w:pPr>
      <w:r w:rsidRPr="00434036">
        <w:rPr>
          <w:rFonts w:eastAsia="Times New Roman" w:cstheme="minorHAnsi"/>
          <w:b/>
          <w:sz w:val="24"/>
          <w:szCs w:val="24"/>
        </w:rPr>
        <w:t xml:space="preserve">W ROKU SZKOLNYM </w:t>
      </w:r>
      <w:r w:rsidR="002C7B04" w:rsidRPr="00434036">
        <w:rPr>
          <w:rFonts w:eastAsia="Times New Roman" w:cstheme="minorHAnsi"/>
          <w:b/>
          <w:sz w:val="24"/>
          <w:szCs w:val="24"/>
        </w:rPr>
        <w:t>2025</w:t>
      </w:r>
      <w:r w:rsidR="00D30C23" w:rsidRPr="00434036">
        <w:rPr>
          <w:rFonts w:eastAsia="Times New Roman" w:cstheme="minorHAnsi"/>
          <w:b/>
          <w:sz w:val="24"/>
          <w:szCs w:val="24"/>
        </w:rPr>
        <w:t>/</w:t>
      </w:r>
      <w:r w:rsidR="002C7B04" w:rsidRPr="00434036">
        <w:rPr>
          <w:rFonts w:eastAsia="Times New Roman" w:cstheme="minorHAnsi"/>
          <w:b/>
          <w:sz w:val="24"/>
          <w:szCs w:val="24"/>
        </w:rPr>
        <w:t>2026</w:t>
      </w:r>
    </w:p>
    <w:p w14:paraId="5D8A17D3" w14:textId="77777777" w:rsidR="003B4C4D" w:rsidRPr="00434036" w:rsidRDefault="003B4C4D" w:rsidP="003B4C4D">
      <w:pPr>
        <w:spacing w:after="0"/>
        <w:jc w:val="center"/>
        <w:rPr>
          <w:rFonts w:eastAsia="Times New Roman" w:cstheme="minorHAnsi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1"/>
        <w:gridCol w:w="3397"/>
        <w:gridCol w:w="2565"/>
        <w:gridCol w:w="1884"/>
        <w:gridCol w:w="849"/>
      </w:tblGrid>
      <w:tr w:rsidR="0013715B" w:rsidRPr="00434036" w14:paraId="3B76DFC5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0DB5D" w14:textId="77777777" w:rsidR="003B4C4D" w:rsidRPr="00434036" w:rsidRDefault="003B4C4D" w:rsidP="003B4C4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</w:p>
          <w:p w14:paraId="22AC2CDE" w14:textId="77777777" w:rsidR="003B4C4D" w:rsidRPr="00434036" w:rsidRDefault="003B4C4D" w:rsidP="003B4C4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20F53" w14:textId="77777777" w:rsidR="003B4C4D" w:rsidRPr="00434036" w:rsidRDefault="003B4C4D" w:rsidP="003B4C4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Uroczystości/Imprezy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2B259" w14:textId="77777777" w:rsidR="003B4C4D" w:rsidRPr="00434036" w:rsidRDefault="003B4C4D" w:rsidP="003B4C4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Odpowiedzialni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10050" w14:textId="77777777" w:rsidR="003B4C4D" w:rsidRPr="00434036" w:rsidRDefault="003B4C4D" w:rsidP="003B4C4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Termin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5B9D5" w14:textId="77777777" w:rsidR="003B4C4D" w:rsidRPr="00434036" w:rsidRDefault="003B4C4D" w:rsidP="003B4C4D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Uwagi</w:t>
            </w:r>
          </w:p>
        </w:tc>
      </w:tr>
      <w:tr w:rsidR="0013715B" w:rsidRPr="00434036" w14:paraId="645C8302" w14:textId="77777777" w:rsidTr="00A827C4">
        <w:trPr>
          <w:trHeight w:val="537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355AB" w14:textId="77777777" w:rsidR="00977CD2" w:rsidRPr="00434036" w:rsidRDefault="00977CD2" w:rsidP="00765297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A5771" w14:textId="77777777" w:rsidR="003B4C4D" w:rsidRPr="00434036" w:rsidRDefault="003B4C4D" w:rsidP="006B76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Inauguracja roku szkolnego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D30C23" w:rsidRPr="00434036">
              <w:rPr>
                <w:rFonts w:eastAsia="Times New Roman" w:cstheme="minorHAnsi"/>
                <w:sz w:val="24"/>
                <w:szCs w:val="24"/>
              </w:rPr>
              <w:t>/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="00960FED" w:rsidRPr="00434036">
              <w:rPr>
                <w:rFonts w:eastAsia="Times New Roman" w:cstheme="minorHAnsi"/>
                <w:sz w:val="24"/>
                <w:szCs w:val="24"/>
              </w:rPr>
              <w:t>.</w:t>
            </w:r>
            <w:r w:rsidR="002868C7" w:rsidRPr="00434036">
              <w:rPr>
                <w:rFonts w:eastAsia="Times New Roman" w:cstheme="minorHAnsi"/>
                <w:sz w:val="24"/>
                <w:szCs w:val="24"/>
              </w:rPr>
              <w:t xml:space="preserve">  8</w:t>
            </w:r>
            <w:r w:rsidR="001E3CC3">
              <w:rPr>
                <w:rFonts w:eastAsia="Times New Roman" w:cstheme="minorHAnsi"/>
                <w:sz w:val="24"/>
                <w:szCs w:val="24"/>
              </w:rPr>
              <w:t>6</w:t>
            </w:r>
            <w:r w:rsidR="00F12F72">
              <w:rPr>
                <w:rFonts w:eastAsia="Times New Roman" w:cstheme="minorHAnsi"/>
                <w:sz w:val="24"/>
                <w:szCs w:val="24"/>
              </w:rPr>
              <w:t>.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rocznica wybuchu II Wojny Światowej 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9471E" w14:textId="77777777" w:rsidR="003B4C4D" w:rsidRPr="00434036" w:rsidRDefault="003B4C4D" w:rsidP="0083067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Dyrektor Szkoły,</w:t>
            </w:r>
          </w:p>
          <w:p w14:paraId="0A5A252A" w14:textId="77777777" w:rsidR="002909FD" w:rsidRPr="00434036" w:rsidRDefault="006B7679" w:rsidP="0083067B">
            <w:pPr>
              <w:pStyle w:val="Akapitzlist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Jamrocha</w:t>
            </w:r>
            <w:r w:rsidR="002909FD" w:rsidRPr="00434036">
              <w:rPr>
                <w:rFonts w:eastAsia="Times New Roman" w:cstheme="minorHAnsi"/>
                <w:sz w:val="24"/>
                <w:szCs w:val="24"/>
              </w:rPr>
              <w:t xml:space="preserve">, </w:t>
            </w:r>
            <w:r w:rsidR="00CE0C19" w:rsidRPr="00434036">
              <w:rPr>
                <w:rFonts w:eastAsia="Times New Roman" w:cstheme="minorHAnsi"/>
                <w:sz w:val="24"/>
                <w:szCs w:val="24"/>
              </w:rPr>
              <w:t>K. Lis</w:t>
            </w:r>
          </w:p>
          <w:p w14:paraId="3F5078E0" w14:textId="77777777" w:rsidR="002868C7" w:rsidRPr="00434036" w:rsidRDefault="002868C7" w:rsidP="0083067B">
            <w:pPr>
              <w:pStyle w:val="Akapitzlist"/>
              <w:spacing w:after="0" w:line="24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J. Panowek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A0132" w14:textId="77777777" w:rsidR="003B4C4D" w:rsidRPr="00434036" w:rsidRDefault="00F12F72" w:rsidP="00D30C23">
            <w:pPr>
              <w:pStyle w:val="Akapitzlist"/>
              <w:spacing w:after="0" w:line="240" w:lineRule="auto"/>
              <w:ind w:left="0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1 </w:t>
            </w:r>
            <w:r w:rsidR="003B4C4D" w:rsidRPr="00434036">
              <w:rPr>
                <w:rFonts w:eastAsia="Times New Roman" w:cstheme="minorHAnsi"/>
                <w:sz w:val="24"/>
                <w:szCs w:val="24"/>
              </w:rPr>
              <w:t>IX</w:t>
            </w:r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3B4C4D"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C8A26" w14:textId="77777777" w:rsidR="003B4C4D" w:rsidRPr="00434036" w:rsidRDefault="003B4C4D" w:rsidP="003B4C4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71C69BBB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CE33" w14:textId="77777777" w:rsidR="00087B0D" w:rsidRPr="00434036" w:rsidRDefault="00087B0D" w:rsidP="00765297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558A3" w14:textId="77777777" w:rsidR="00D30C23" w:rsidRPr="00434036" w:rsidRDefault="00087B0D" w:rsidP="00D30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Inauguracja nowego roku szkolnego w </w:t>
            </w:r>
            <w:r w:rsidR="00855B69" w:rsidRPr="00434036">
              <w:rPr>
                <w:rFonts w:eastAsia="Times New Roman" w:cstheme="minorHAnsi"/>
                <w:sz w:val="24"/>
                <w:szCs w:val="24"/>
              </w:rPr>
              <w:t>Szkole Policealnej.</w:t>
            </w:r>
            <w:r w:rsidR="00D30C23" w:rsidRPr="00434036">
              <w:rPr>
                <w:rFonts w:eastAsia="Times New Roman" w:cstheme="minorHAnsi"/>
                <w:sz w:val="24"/>
                <w:szCs w:val="24"/>
              </w:rPr>
              <w:t xml:space="preserve"> Zapoznanie ze Statutem Szkoły i regulaminami obowiązującymi w szkole, w tym: przedstawienie zasad oceniania słuchaczy i dopuszczenia do egzaminów semestralnych</w:t>
            </w:r>
            <w:r w:rsidR="00F12F72">
              <w:rPr>
                <w:rFonts w:eastAsia="Times New Roman" w:cstheme="minorHAnsi"/>
                <w:sz w:val="24"/>
                <w:szCs w:val="24"/>
              </w:rPr>
              <w:t>.</w:t>
            </w:r>
          </w:p>
          <w:p w14:paraId="3A064473" w14:textId="77777777" w:rsidR="00087B0D" w:rsidRPr="00434036" w:rsidRDefault="00087B0D" w:rsidP="004C09F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CC473" w14:textId="77777777" w:rsidR="00087B0D" w:rsidRPr="00434036" w:rsidRDefault="00087B0D" w:rsidP="003B4C4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Dyrektor, </w:t>
            </w:r>
            <w:r w:rsidR="00AC5874" w:rsidRPr="00434036">
              <w:rPr>
                <w:rFonts w:eastAsia="Times New Roman" w:cstheme="minorHAnsi"/>
                <w:sz w:val="24"/>
                <w:szCs w:val="24"/>
              </w:rPr>
              <w:t xml:space="preserve">L. Hat-Popiel, 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nauczyciele pracujący w szkołach dla Dorosłych</w:t>
            </w:r>
          </w:p>
          <w:p w14:paraId="56892CFE" w14:textId="77777777" w:rsidR="00D30C23" w:rsidRPr="00434036" w:rsidRDefault="00D30C23" w:rsidP="003B4C4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678FF578" w14:textId="77777777" w:rsidR="00D30C23" w:rsidRPr="00434036" w:rsidRDefault="00D30C23" w:rsidP="00557C2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Opiekunowie sem</w:t>
            </w:r>
            <w:r w:rsidR="00557C24" w:rsidRPr="00434036">
              <w:rPr>
                <w:rFonts w:eastAsia="Times New Roman" w:cstheme="minorHAnsi"/>
                <w:sz w:val="24"/>
                <w:szCs w:val="24"/>
              </w:rPr>
              <w:t>e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strów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FDB3" w14:textId="77777777" w:rsidR="00087B0D" w:rsidRPr="00434036" w:rsidRDefault="00F12F72" w:rsidP="00D30C23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="006B7679" w:rsidRPr="00434036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087B0D" w:rsidRPr="00434036">
              <w:rPr>
                <w:rFonts w:eastAsia="Times New Roman" w:cstheme="minorHAnsi"/>
                <w:sz w:val="24"/>
                <w:szCs w:val="24"/>
              </w:rPr>
              <w:t xml:space="preserve">IX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087B0D"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96E3A" w14:textId="77777777" w:rsidR="00087B0D" w:rsidRPr="00434036" w:rsidRDefault="00087B0D" w:rsidP="003B4C4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275810C7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14E17" w14:textId="77777777" w:rsidR="00AC5874" w:rsidRPr="00434036" w:rsidRDefault="00AC5874" w:rsidP="00765297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DBD9F" w14:textId="77777777" w:rsidR="00AC5874" w:rsidRPr="00434036" w:rsidRDefault="00AC5874" w:rsidP="00D30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Akcja podręcznikowa „Kolega-Koledze”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03A94" w14:textId="77777777" w:rsidR="00AC5874" w:rsidRPr="00434036" w:rsidRDefault="00AC5874" w:rsidP="0013715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M. Rutecka, wychowawcy klas pierwszych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413FD" w14:textId="77777777" w:rsidR="00AC5874" w:rsidRPr="00434036" w:rsidRDefault="00F12F72" w:rsidP="006B767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5 </w:t>
            </w:r>
            <w:r w:rsidR="00AC5874" w:rsidRPr="00434036">
              <w:rPr>
                <w:rFonts w:eastAsia="Times New Roman" w:cstheme="minorHAnsi"/>
                <w:sz w:val="24"/>
                <w:szCs w:val="24"/>
              </w:rPr>
              <w:t xml:space="preserve"> IX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AC5874"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F8AAD" w14:textId="77777777" w:rsidR="00AC5874" w:rsidRPr="00434036" w:rsidRDefault="00AC5874" w:rsidP="003B4C4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303764EC" w14:textId="77777777" w:rsidTr="00A827C4">
        <w:trPr>
          <w:trHeight w:val="426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5FF5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626A7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Ognisko integracyjne klas pierwszych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3D57E" w14:textId="11B0AA9F" w:rsidR="006473C6" w:rsidRPr="00434036" w:rsidRDefault="006473C6" w:rsidP="0013715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Wychowawcy klas pierwszych</w:t>
            </w:r>
            <w:r w:rsidR="00D11F46">
              <w:rPr>
                <w:rFonts w:eastAsia="Times New Roman" w:cstheme="minorHAnsi"/>
                <w:sz w:val="24"/>
                <w:szCs w:val="24"/>
              </w:rPr>
              <w:t>, Psycholog szkolny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3410" w14:textId="77777777" w:rsidR="006473C6" w:rsidRPr="00434036" w:rsidRDefault="00F12F72" w:rsidP="009C345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9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  IX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43C3B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8A3677" w:rsidRPr="00434036" w14:paraId="3BE4CEB2" w14:textId="77777777" w:rsidTr="00A827C4">
        <w:trPr>
          <w:trHeight w:val="426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78222" w14:textId="77777777" w:rsidR="008A3677" w:rsidRPr="00434036" w:rsidRDefault="008A3677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285E" w14:textId="77777777" w:rsidR="008A3677" w:rsidRPr="00434036" w:rsidRDefault="008A3677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Otwarcie łącznika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18C11" w14:textId="77777777" w:rsidR="008A3677" w:rsidRPr="00434036" w:rsidRDefault="008A3677" w:rsidP="008A367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Dyrektor Szkoły, </w:t>
            </w:r>
          </w:p>
          <w:p w14:paraId="429753FF" w14:textId="68E61629" w:rsidR="008A3677" w:rsidRDefault="008A3677" w:rsidP="00A827C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Wicedyrektor</w:t>
            </w:r>
            <w:r w:rsidR="00863FAB">
              <w:rPr>
                <w:rFonts w:eastAsia="Times New Roman" w:cstheme="minorHAnsi"/>
                <w:sz w:val="24"/>
                <w:szCs w:val="24"/>
              </w:rPr>
              <w:t>zy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,</w:t>
            </w:r>
          </w:p>
          <w:p w14:paraId="427E4629" w14:textId="77777777" w:rsidR="007255C3" w:rsidRDefault="007255C3" w:rsidP="00A827C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A.Krawczyk</w:t>
            </w:r>
          </w:p>
          <w:p w14:paraId="01567BA6" w14:textId="77777777" w:rsidR="007255C3" w:rsidRPr="00434036" w:rsidRDefault="007255C3" w:rsidP="00A827C4">
            <w:pPr>
              <w:spacing w:after="0"/>
              <w:contextualSpacing/>
              <w:jc w:val="center"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Koordynatorzy:</w:t>
            </w:r>
          </w:p>
          <w:p w14:paraId="6DD2403B" w14:textId="77777777" w:rsidR="008A3677" w:rsidRPr="00D80D89" w:rsidRDefault="00863FAB" w:rsidP="00A827C4">
            <w:pPr>
              <w:spacing w:after="0"/>
              <w:contextualSpacing/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B.</w:t>
            </w:r>
            <w:r w:rsidR="008A3677" w:rsidRPr="008A3677">
              <w:rPr>
                <w:rFonts w:eastAsia="Times New Roman" w:cstheme="minorHAnsi"/>
                <w:sz w:val="24"/>
                <w:szCs w:val="24"/>
              </w:rPr>
              <w:t>Szarek, M. Książek</w:t>
            </w:r>
            <w:r w:rsidR="008A3677">
              <w:rPr>
                <w:rFonts w:eastAsia="Times New Roman" w:cstheme="minorHAnsi"/>
                <w:sz w:val="24"/>
                <w:szCs w:val="24"/>
              </w:rPr>
              <w:t>,</w:t>
            </w:r>
            <w:r w:rsidR="008A3677" w:rsidRPr="00434036">
              <w:rPr>
                <w:rFonts w:eastAsia="Times New Roman" w:cstheme="minorHAnsi"/>
                <w:sz w:val="24"/>
                <w:szCs w:val="24"/>
              </w:rPr>
              <w:t xml:space="preserve"> D. Stępień-Skrzypek</w:t>
            </w:r>
            <w:r w:rsidR="008A3677" w:rsidRPr="00D80D89">
              <w:rPr>
                <w:rFonts w:eastAsia="Calibri" w:cstheme="minorHAnsi"/>
                <w:sz w:val="24"/>
                <w:szCs w:val="24"/>
              </w:rPr>
              <w:t>,</w:t>
            </w:r>
            <w:r w:rsidR="00D80D89" w:rsidRPr="00D80D89">
              <w:rPr>
                <w:rFonts w:eastAsia="Times New Roman" w:cstheme="minorHAnsi"/>
                <w:sz w:val="24"/>
                <w:szCs w:val="24"/>
              </w:rPr>
              <w:t xml:space="preserve"> M. Perczyńska</w:t>
            </w:r>
            <w:r w:rsidR="00D80D89">
              <w:rPr>
                <w:rFonts w:eastAsia="Calibri" w:cstheme="minorHAnsi"/>
                <w:sz w:val="24"/>
                <w:szCs w:val="24"/>
              </w:rPr>
              <w:t>, E. Żurek.</w:t>
            </w:r>
            <w:r w:rsidR="008A3677" w:rsidRPr="00D80D89">
              <w:rPr>
                <w:rFonts w:eastAsia="Calibri" w:cstheme="minorHAnsi"/>
                <w:sz w:val="24"/>
                <w:szCs w:val="24"/>
              </w:rPr>
              <w:t>,</w:t>
            </w:r>
            <w:r w:rsidR="00D80D89">
              <w:rPr>
                <w:rFonts w:eastAsia="Calibri" w:cstheme="minorHAnsi"/>
                <w:sz w:val="24"/>
                <w:szCs w:val="24"/>
              </w:rPr>
              <w:t xml:space="preserve"> M. Zdeb-Capiga, A.Włudzik</w:t>
            </w:r>
            <w:r w:rsidR="008A3677" w:rsidRPr="00D80D89">
              <w:rPr>
                <w:rFonts w:eastAsia="Times New Roman" w:cstheme="minorHAnsi"/>
                <w:sz w:val="24"/>
                <w:szCs w:val="24"/>
              </w:rPr>
              <w:br/>
              <w:t>nauczyciele odbywający staże zawodowe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708BA" w14:textId="3F4C6C7B" w:rsidR="008A3677" w:rsidRDefault="00A827C4" w:rsidP="009C345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22</w:t>
            </w:r>
            <w:r w:rsidR="008A3677" w:rsidRPr="00434036">
              <w:rPr>
                <w:rFonts w:eastAsia="Times New Roman" w:cstheme="minorHAnsi"/>
                <w:sz w:val="24"/>
                <w:szCs w:val="24"/>
              </w:rPr>
              <w:t xml:space="preserve">  IX 2025r.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69F29" w14:textId="77777777" w:rsidR="008A3677" w:rsidRPr="00434036" w:rsidRDefault="008A3677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A827C4" w:rsidRPr="00434036" w14:paraId="31F2196F" w14:textId="77777777" w:rsidTr="00A827C4">
        <w:trPr>
          <w:trHeight w:val="426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43A6F" w14:textId="77777777" w:rsidR="00A827C4" w:rsidRPr="00434036" w:rsidRDefault="00A827C4" w:rsidP="00A827C4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5C6A" w14:textId="665A9932" w:rsidR="00A827C4" w:rsidRDefault="00A827C4" w:rsidP="00A827C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CE4F66">
              <w:t>Salon maturzystów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01FCC" w14:textId="686C9576" w:rsidR="00A827C4" w:rsidRPr="00434036" w:rsidRDefault="00A827C4" w:rsidP="00A827C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E4F66">
              <w:t xml:space="preserve">P. Grządziel </w:t>
            </w:r>
            <w:r>
              <w:t>, wychowawcy klas maturalnych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A2C6" w14:textId="5F91FA46" w:rsidR="00A827C4" w:rsidRDefault="00A827C4" w:rsidP="00A827C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CE4F66">
              <w:t>Salon maturzystów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156F7" w14:textId="3F23C84F" w:rsidR="00A827C4" w:rsidRPr="00434036" w:rsidRDefault="00A827C4" w:rsidP="00A827C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646DB69F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A6498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20491" w14:textId="77777777" w:rsidR="006473C6" w:rsidRPr="00434036" w:rsidRDefault="0013715B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Apel porządkowy z uczniami klas pierwszych.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61759" w14:textId="77777777" w:rsidR="0013715B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Dyrektor, wychowawcy klas pierwszych, </w:t>
            </w:r>
            <w:r w:rsidR="006368D6" w:rsidRPr="00434036">
              <w:rPr>
                <w:rFonts w:eastAsia="Times New Roman" w:cstheme="minorHAnsi"/>
                <w:sz w:val="24"/>
                <w:szCs w:val="24"/>
              </w:rPr>
              <w:t>SU,</w:t>
            </w:r>
          </w:p>
          <w:p w14:paraId="403AA818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M. Walczak,</w:t>
            </w:r>
            <w:r w:rsidRPr="00434036">
              <w:rPr>
                <w:rFonts w:eastAsia="Times New Roman" w:cstheme="minorHAnsi"/>
                <w:sz w:val="24"/>
                <w:szCs w:val="24"/>
              </w:rPr>
              <w:br/>
              <w:t xml:space="preserve"> J. Panowek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F76D0" w14:textId="535F471B" w:rsidR="006473C6" w:rsidRDefault="00A827C4" w:rsidP="006B767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24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 IX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  <w:p w14:paraId="748DD816" w14:textId="77777777" w:rsidR="007255C3" w:rsidRDefault="007255C3" w:rsidP="006B767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00A7AB9F" w14:textId="77777777" w:rsidR="007255C3" w:rsidRDefault="007255C3" w:rsidP="006B767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3B6FAE55" w14:textId="77777777" w:rsidR="007255C3" w:rsidRDefault="007255C3" w:rsidP="006B767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467FB5DE" w14:textId="77777777" w:rsidR="007255C3" w:rsidRDefault="007255C3" w:rsidP="006B767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2C70D36D" w14:textId="77777777" w:rsidR="007255C3" w:rsidRPr="00434036" w:rsidRDefault="007255C3" w:rsidP="006B767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C4E6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0D1A1585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3D065" w14:textId="77777777" w:rsidR="0013715B" w:rsidRPr="00434036" w:rsidRDefault="0013715B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E9C58" w14:textId="77777777" w:rsidR="0013715B" w:rsidRPr="00434036" w:rsidRDefault="0013715B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Heppening o zdrowiu. Zorganizowanie warsztatów dla klas I-IV  z zakresu zdrowego żywienia.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093CB" w14:textId="77777777" w:rsidR="0013715B" w:rsidRPr="00434036" w:rsidRDefault="00534B50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J. Gajda,</w:t>
            </w:r>
            <w:r w:rsidRPr="00434036">
              <w:rPr>
                <w:rFonts w:eastAsia="Times New Roman" w:cstheme="minorHAnsi"/>
                <w:sz w:val="24"/>
                <w:szCs w:val="24"/>
              </w:rPr>
              <w:br/>
              <w:t xml:space="preserve"> A. Markiewicz, </w:t>
            </w:r>
          </w:p>
          <w:p w14:paraId="08529297" w14:textId="77777777" w:rsidR="00534B50" w:rsidRPr="00434036" w:rsidRDefault="00534B50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T. Mucha</w:t>
            </w:r>
          </w:p>
          <w:p w14:paraId="62CE550A" w14:textId="77777777" w:rsidR="00534B50" w:rsidRPr="00434036" w:rsidRDefault="00534B50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Opiekunowie SU</w:t>
            </w:r>
          </w:p>
          <w:p w14:paraId="20A15017" w14:textId="77777777" w:rsidR="00534B50" w:rsidRPr="00434036" w:rsidRDefault="00534B50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5047" w14:textId="36F6D3B2" w:rsidR="0013715B" w:rsidRPr="00434036" w:rsidRDefault="00534B50" w:rsidP="009C345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IX</w:t>
            </w:r>
            <w:r w:rsidR="00A827C4">
              <w:rPr>
                <w:rFonts w:eastAsia="Times New Roman" w:cstheme="minorHAnsi"/>
                <w:sz w:val="24"/>
                <w:szCs w:val="24"/>
              </w:rPr>
              <w:t>/X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13715B"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6B066" w14:textId="77777777" w:rsidR="0013715B" w:rsidRPr="00434036" w:rsidRDefault="0013715B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43883617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4856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BEDDA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Tydzień Biblioteki Szkolnej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0792C" w14:textId="77777777" w:rsidR="006473C6" w:rsidRPr="00434036" w:rsidRDefault="006473C6" w:rsidP="00CA559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E. Żurek,R. Zaprzalska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5091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IX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0C4BD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3FCB51AD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3B38F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C3576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Spotkanie Dyrektora Szkoły z Samorządem Uczniowskim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D8C4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Dyrektor Szkoły</w:t>
            </w:r>
          </w:p>
          <w:p w14:paraId="1D87BC6F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Opiekunowie SU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4B115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IX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A6CC2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4AAEC77F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935C8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134FD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Konkurs „Ekonomik – Dawniej i Dziś"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AA726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A. Jamrocha, S. Filus</w:t>
            </w:r>
          </w:p>
          <w:p w14:paraId="0B2B4376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wychowawcy klas I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7B380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IX/X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r. 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00BB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78C91152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2A81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368C2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Święto Edukacji Narodowej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6C8C5" w14:textId="53500C3B" w:rsidR="006473C6" w:rsidRPr="00434036" w:rsidRDefault="00F12F72" w:rsidP="00F12F7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Samorząd Uczniowski,</w:t>
            </w:r>
            <w:r w:rsidR="009F3B00">
              <w:rPr>
                <w:rFonts w:eastAsia="Times New Roman" w:cstheme="minorHAnsi"/>
                <w:sz w:val="24"/>
                <w:szCs w:val="24"/>
              </w:rPr>
              <w:t xml:space="preserve"> Iwona Bielak</w:t>
            </w:r>
            <w:r w:rsidR="00E27773"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>nauczyciele stażyści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15CA" w14:textId="0A62FD6C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1</w:t>
            </w:r>
            <w:r w:rsidR="00D11F46">
              <w:rPr>
                <w:rFonts w:eastAsia="Times New Roman" w:cstheme="minorHAnsi"/>
                <w:sz w:val="24"/>
                <w:szCs w:val="24"/>
              </w:rPr>
              <w:t>3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X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  <w:p w14:paraId="2ABDD9B3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5707B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47BF8706" w14:textId="77777777" w:rsidTr="00A827C4">
        <w:trPr>
          <w:trHeight w:val="416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A738B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F85F9" w14:textId="77777777" w:rsidR="006473C6" w:rsidRPr="00434036" w:rsidRDefault="006473C6" w:rsidP="00FE2669">
            <w:pPr>
              <w:spacing w:after="0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Obchody 10</w:t>
            </w:r>
            <w:r w:rsidR="00414AC6">
              <w:rPr>
                <w:rFonts w:eastAsia="Calibri" w:cstheme="minorHAnsi"/>
                <w:sz w:val="24"/>
                <w:szCs w:val="24"/>
              </w:rPr>
              <w:t>7.</w:t>
            </w:r>
            <w:r w:rsidRPr="00434036">
              <w:rPr>
                <w:rFonts w:eastAsia="Calibri" w:cstheme="minorHAnsi"/>
                <w:sz w:val="24"/>
                <w:szCs w:val="24"/>
              </w:rPr>
              <w:t xml:space="preserve"> rocznicy Odzyskania Niepodległości przez Polskę. Doroczne Święto Szkoły połączone ze Ślubowaniem klas pierwszych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35935" w14:textId="77777777" w:rsidR="00F34AA5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Dyrektor Szkoły, </w:t>
            </w:r>
          </w:p>
          <w:p w14:paraId="7C61FF1F" w14:textId="77777777" w:rsidR="006473C6" w:rsidRDefault="00414A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Wicedyrektor</w:t>
            </w:r>
            <w:r w:rsidR="00863FAB">
              <w:rPr>
                <w:rFonts w:eastAsia="Times New Roman" w:cstheme="minorHAnsi"/>
                <w:sz w:val="24"/>
                <w:szCs w:val="24"/>
              </w:rPr>
              <w:t>zy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, </w:t>
            </w:r>
          </w:p>
          <w:p w14:paraId="5685434B" w14:textId="77777777" w:rsidR="007255C3" w:rsidRPr="00434036" w:rsidRDefault="007255C3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A.Krawczyk</w:t>
            </w:r>
          </w:p>
          <w:p w14:paraId="517377FA" w14:textId="77777777" w:rsidR="00FE2669" w:rsidRPr="00434036" w:rsidRDefault="006473C6" w:rsidP="00FE2669">
            <w:pPr>
              <w:spacing w:after="0"/>
              <w:contextualSpacing/>
              <w:jc w:val="center"/>
              <w:rPr>
                <w:rFonts w:eastAsia="Calibri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Koordynator</w:t>
            </w:r>
            <w:r w:rsidR="00FE2669" w:rsidRPr="00434036">
              <w:rPr>
                <w:rFonts w:eastAsia="Calibri" w:cstheme="minorHAnsi"/>
                <w:sz w:val="24"/>
                <w:szCs w:val="24"/>
              </w:rPr>
              <w:t>zy:</w:t>
            </w:r>
          </w:p>
          <w:p w14:paraId="55CE8298" w14:textId="77777777" w:rsidR="00FE2669" w:rsidRPr="00434036" w:rsidRDefault="00414AC6" w:rsidP="00FE2669">
            <w:pPr>
              <w:spacing w:after="0"/>
              <w:contextualSpacing/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A. Jamrocha, </w:t>
            </w:r>
            <w:r>
              <w:rPr>
                <w:rFonts w:eastAsia="Calibri" w:cstheme="minorHAnsi"/>
                <w:sz w:val="24"/>
                <w:szCs w:val="24"/>
              </w:rPr>
              <w:br/>
              <w:t xml:space="preserve">M. Krzyżkiewicz, 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D. Stępień-Skrzypek</w:t>
            </w:r>
          </w:p>
          <w:p w14:paraId="6E74D3B6" w14:textId="52D65406" w:rsidR="006473C6" w:rsidRPr="00434036" w:rsidRDefault="006473C6" w:rsidP="00414AC6">
            <w:pPr>
              <w:spacing w:after="0"/>
              <w:contextualSpacing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Calibri" w:cstheme="minorHAnsi"/>
                <w:sz w:val="24"/>
                <w:szCs w:val="24"/>
              </w:rPr>
              <w:t>wychowawcy klas pierwszych, K. Ptak,</w:t>
            </w:r>
            <w:r w:rsidR="00767C7D"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="00767C7D">
              <w:rPr>
                <w:rFonts w:eastAsia="Calibri" w:cstheme="minorHAnsi"/>
                <w:sz w:val="24"/>
                <w:szCs w:val="24"/>
              </w:rPr>
              <w:br/>
              <w:t>J. Węgrzynowicz</w:t>
            </w:r>
            <w:r w:rsidR="009C3452"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M. Perczyńska, </w:t>
            </w:r>
            <w:r w:rsidR="00767C7D">
              <w:rPr>
                <w:rFonts w:eastAsia="Times New Roman" w:cstheme="minorHAnsi"/>
                <w:sz w:val="24"/>
                <w:szCs w:val="24"/>
              </w:rPr>
              <w:t xml:space="preserve">SU, 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nauczyciele odbywający staże zawodowe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AECCC" w14:textId="02F43A55" w:rsidR="006473C6" w:rsidRPr="00434036" w:rsidRDefault="00D8380A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6 </w:t>
            </w:r>
            <w:bookmarkStart w:id="0" w:name="_GoBack"/>
            <w:bookmarkEnd w:id="0"/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XI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155D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620C9E97" w14:textId="77777777" w:rsidTr="00A827C4">
        <w:trPr>
          <w:trHeight w:val="416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BBCC9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290F" w14:textId="77777777" w:rsidR="006473C6" w:rsidRPr="00434036" w:rsidRDefault="006473C6" w:rsidP="003A4D8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Konkurs plastyczny dla Branżowej Szkoły I Stopnia 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0D94" w14:textId="77777777" w:rsidR="003A4D88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E. Żurek, </w:t>
            </w:r>
            <w:r w:rsidR="00107F49"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="003A4D88" w:rsidRPr="00434036">
              <w:rPr>
                <w:rFonts w:eastAsia="Times New Roman" w:cstheme="minorHAnsi"/>
                <w:sz w:val="24"/>
                <w:szCs w:val="24"/>
              </w:rPr>
              <w:t>E. Nowakowska</w:t>
            </w:r>
          </w:p>
          <w:p w14:paraId="2B9F9440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wychowawcy klas Branżowej Szkoły I Stopnia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7188B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XI</w:t>
            </w:r>
            <w:r w:rsidR="003A4D88" w:rsidRPr="00434036">
              <w:rPr>
                <w:rFonts w:eastAsia="Times New Roman" w:cstheme="minorHAnsi"/>
                <w:sz w:val="24"/>
                <w:szCs w:val="24"/>
              </w:rPr>
              <w:t>/XII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r. 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5564D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34B50" w:rsidRPr="00434036" w14:paraId="1A396EEF" w14:textId="77777777" w:rsidTr="00A827C4">
        <w:trPr>
          <w:trHeight w:val="416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CDFCC" w14:textId="77777777" w:rsidR="00534B50" w:rsidRPr="00434036" w:rsidRDefault="00534B50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25FE3" w14:textId="77777777" w:rsidR="00534B50" w:rsidRPr="00434036" w:rsidRDefault="00534B50" w:rsidP="003A4D8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Szkolny Konkurs z zakresu udzielania pierwszej pomocy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6BF2" w14:textId="77777777" w:rsidR="00534B50" w:rsidRPr="00434036" w:rsidRDefault="00534B50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J. Panowek,</w:t>
            </w:r>
          </w:p>
          <w:p w14:paraId="46BAECA5" w14:textId="77777777" w:rsidR="00534B50" w:rsidRPr="00434036" w:rsidRDefault="00534B50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M. Żaba</w:t>
            </w:r>
          </w:p>
          <w:p w14:paraId="0C154598" w14:textId="77777777" w:rsidR="00534B50" w:rsidRPr="00434036" w:rsidRDefault="00534B50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Nauczyciele stażyści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B8EEB" w14:textId="77777777" w:rsidR="00534B50" w:rsidRPr="00434036" w:rsidRDefault="00534B50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XI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697C6" w14:textId="77777777" w:rsidR="00534B50" w:rsidRPr="00434036" w:rsidRDefault="00534B50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7AB868BF" w14:textId="77777777" w:rsidTr="00A827C4">
        <w:trPr>
          <w:trHeight w:val="416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17ECC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A25E3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Obchody 11 listopada w powiecie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C3DC6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Dyrektor, S. Filus, </w:t>
            </w:r>
            <w:r w:rsidR="003A4D88"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J. Panowek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A9344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11 XI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09CB4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0543B322" w14:textId="77777777" w:rsidTr="00A827C4">
        <w:trPr>
          <w:trHeight w:val="836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772E8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FEA26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Konkurs gastronomiczny organizowany przez Technikum, kształcące w zawodzie  technik żywienia i usług gastronomicznych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92AA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J. Gajda,  A. Markiewicz, </w:t>
            </w:r>
            <w:r w:rsidRPr="00434036">
              <w:rPr>
                <w:rFonts w:eastAsia="Times New Roman" w:cstheme="minorHAnsi"/>
                <w:sz w:val="24"/>
                <w:szCs w:val="24"/>
              </w:rPr>
              <w:br/>
              <w:t>T. Mucha</w:t>
            </w:r>
          </w:p>
          <w:p w14:paraId="31155BF3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54B1A" w14:textId="77777777" w:rsidR="006473C6" w:rsidRPr="00434036" w:rsidRDefault="0083067B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18 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XII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EE568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1A5BD3BD" w14:textId="77777777" w:rsidTr="00A827C4">
        <w:trPr>
          <w:trHeight w:val="836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BC5A5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F773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Jasełka, Spotkanie Wigilijne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6CC92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Katecheci, nauczyciele odbywający staże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2D60D" w14:textId="77777777" w:rsidR="006473C6" w:rsidRPr="00434036" w:rsidRDefault="00414A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19</w:t>
            </w:r>
            <w:r w:rsidR="0083067B" w:rsidRPr="00434036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XII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AA8D5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5FB2C98D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6C3C3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10254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Akcja charytatywna </w:t>
            </w:r>
            <w:r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„Mikołaj Dzieciom”, „Pola Nadziei”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33F55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SU, katecheci, PCK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19298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XII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2025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  <w:p w14:paraId="7DE1AEA7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V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629EA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6E1A73AA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145D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93471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Zakończenie zająć w Szkole Policealnej – Opiekun Medyczny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D81CE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Dyrektor Szkoły,</w:t>
            </w:r>
          </w:p>
          <w:p w14:paraId="45C9A2DD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Opiekun semestru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9C8C2" w14:textId="77777777" w:rsidR="006473C6" w:rsidRPr="00434036" w:rsidRDefault="00414A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30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 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="006473C6"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9776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31E477FA" w14:textId="77777777" w:rsidTr="00A827C4">
        <w:trPr>
          <w:trHeight w:val="625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42CE2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A91C5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Powiatowy Konkurs Poezji Niemieckiej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73133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Nauczyciele języków obcych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7241A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 – 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0EA97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4154696C" w14:textId="77777777" w:rsidTr="00A827C4">
        <w:trPr>
          <w:trHeight w:val="612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B727C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3CF86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Udział w konkursie i obchodach </w:t>
            </w:r>
          </w:p>
          <w:p w14:paraId="1FFCFE4E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rocznicy Bitwy Miechowskiej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B9C5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Dyrektor, A. Jamrocha, </w:t>
            </w:r>
          </w:p>
          <w:p w14:paraId="7B47A6AF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S. Filus</w:t>
            </w:r>
          </w:p>
          <w:p w14:paraId="06D28BE7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DC800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92DA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474E7B" w:rsidRPr="00434036" w14:paraId="57E4956E" w14:textId="77777777" w:rsidTr="00A827C4">
        <w:trPr>
          <w:trHeight w:val="612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D1EDD" w14:textId="77777777" w:rsidR="00474E7B" w:rsidRPr="00434036" w:rsidRDefault="00474E7B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E64B" w14:textId="77777777" w:rsidR="00474E7B" w:rsidRPr="00434036" w:rsidRDefault="00474E7B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Szkolny konkurs języka angielskiego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9534" w14:textId="77777777" w:rsidR="00474E7B" w:rsidRPr="00434036" w:rsidRDefault="00474E7B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M. Krzyżkiewicz</w:t>
            </w:r>
          </w:p>
          <w:p w14:paraId="2238AA15" w14:textId="77777777" w:rsidR="00474E7B" w:rsidRPr="00434036" w:rsidRDefault="00474E7B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Nauczyciele języka angielskiego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1B853" w14:textId="77777777" w:rsidR="00474E7B" w:rsidRPr="00434036" w:rsidRDefault="00474E7B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 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3A0B" w14:textId="77777777" w:rsidR="00474E7B" w:rsidRPr="00434036" w:rsidRDefault="00474E7B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5B017DC2" w14:textId="77777777" w:rsidTr="00A827C4">
        <w:trPr>
          <w:trHeight w:val="612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58A34" w14:textId="77777777" w:rsidR="006473C6" w:rsidRPr="00434036" w:rsidRDefault="006473C6" w:rsidP="006473C6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3E6A6" w14:textId="77777777" w:rsidR="006473C6" w:rsidRPr="00434036" w:rsidRDefault="006473C6" w:rsidP="006473C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Happening „Powiedz nałogom NIE”. STOP Cyberprzemocy. 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44E96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M. Żaba, Psycholog, SU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7B9FE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71586" w14:textId="77777777" w:rsidR="006473C6" w:rsidRPr="00434036" w:rsidRDefault="006473C6" w:rsidP="006473C6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6D7937A0" w14:textId="77777777" w:rsidTr="00A827C4">
        <w:trPr>
          <w:trHeight w:val="838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71A3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6537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Narodowy Dzień Pamięci „Żołnierzy Wyklętych”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DB124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Nauczyciele historii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19AD5" w14:textId="77777777" w:rsidR="00FA2F0E" w:rsidRPr="00434036" w:rsidRDefault="001331B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27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 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8E4F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37EC6014" w14:textId="77777777" w:rsidTr="00A827C4">
        <w:trPr>
          <w:trHeight w:val="838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E78A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810E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Współpraca z pracodawcami -</w:t>
            </w:r>
          </w:p>
          <w:p w14:paraId="4415F3D1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„Dzień Przedsiębiorczości”</w:t>
            </w:r>
          </w:p>
          <w:p w14:paraId="19376AFA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FA852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Dyrektor, M. Rutecka,</w:t>
            </w:r>
          </w:p>
          <w:p w14:paraId="39B95823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7046B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3E35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144FD1F9" w14:textId="77777777" w:rsidTr="00A827C4">
        <w:trPr>
          <w:trHeight w:val="838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BD9B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8AB8" w14:textId="77777777" w:rsidR="00FA2F0E" w:rsidRPr="00434036" w:rsidRDefault="0028554C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Szk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>o</w:t>
            </w:r>
            <w:r>
              <w:rPr>
                <w:rFonts w:eastAsia="Times New Roman" w:cstheme="minorHAnsi"/>
                <w:sz w:val="24"/>
                <w:szCs w:val="24"/>
              </w:rPr>
              <w:t>l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>ny konkurs polonistyczny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2A385" w14:textId="414576C0" w:rsidR="00FA2F0E" w:rsidRPr="00434036" w:rsidRDefault="00A827C4" w:rsidP="00A827C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B. Szarek,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 nauczyciele języka polskiego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7D44B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83D2D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0D124B71" w14:textId="77777777" w:rsidTr="00A827C4">
        <w:trPr>
          <w:trHeight w:val="838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337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332F1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Szklony konkurs matematyczny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18D9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B. Wilk - Kwiecień, nauczyciele matematyki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419BE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C70DB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6F9ECC9D" w14:textId="77777777" w:rsidTr="00A827C4">
        <w:trPr>
          <w:trHeight w:val="1579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4E547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C8340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Realizacja programu „Szkoła z Pasją”</w:t>
            </w:r>
          </w:p>
          <w:p w14:paraId="4D83F967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3C560" w14:textId="77777777" w:rsidR="007255C3" w:rsidRDefault="00FE1D90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Wicedyrektorzy,</w:t>
            </w:r>
          </w:p>
          <w:p w14:paraId="3AB7CF5D" w14:textId="77777777" w:rsidR="00FA2F0E" w:rsidRPr="00434036" w:rsidRDefault="007255C3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A.Krawczyk</w:t>
            </w:r>
            <w:r w:rsidR="00FE1D90">
              <w:rPr>
                <w:rFonts w:eastAsia="Times New Roman" w:cstheme="minorHAnsi"/>
                <w:sz w:val="24"/>
                <w:szCs w:val="24"/>
              </w:rPr>
              <w:br/>
              <w:t xml:space="preserve"> klasa I</w:t>
            </w:r>
            <w:r w:rsidR="009D4005">
              <w:rPr>
                <w:rFonts w:eastAsia="Times New Roman" w:cstheme="minorHAnsi"/>
                <w:sz w:val="24"/>
                <w:szCs w:val="24"/>
              </w:rPr>
              <w:t>I P, A. Marzec</w:t>
            </w:r>
          </w:p>
          <w:p w14:paraId="389AF44F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SU, UKS „Ekonomik”</w:t>
            </w:r>
          </w:p>
          <w:p w14:paraId="2B9B4627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Opiekunowie kółek</w:t>
            </w:r>
          </w:p>
          <w:p w14:paraId="7EDF1CA2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i organizacji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A6438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21 III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  <w:p w14:paraId="36C38B71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3264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68CCE121" w14:textId="77777777" w:rsidTr="00A827C4">
        <w:trPr>
          <w:trHeight w:val="620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C9C45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3D902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Festiwal Zawodów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08AF" w14:textId="77777777" w:rsidR="0083067B" w:rsidRPr="00434036" w:rsidRDefault="001E3CC3" w:rsidP="0083067B">
            <w:pPr>
              <w:pStyle w:val="Akapitzlist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Kulig, </w:t>
            </w:r>
            <w:r w:rsidR="0083067B" w:rsidRPr="00434036">
              <w:rPr>
                <w:rFonts w:eastAsia="Times New Roman" w:cstheme="minorHAnsi"/>
                <w:sz w:val="24"/>
                <w:szCs w:val="24"/>
              </w:rPr>
              <w:t>E. Skrzyniarz</w:t>
            </w:r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7255C3">
              <w:rPr>
                <w:rFonts w:eastAsia="Times New Roman" w:cstheme="minorHAnsi"/>
                <w:sz w:val="24"/>
                <w:szCs w:val="24"/>
              </w:rPr>
              <w:t xml:space="preserve">J. Wolka, </w:t>
            </w:r>
            <w:r>
              <w:rPr>
                <w:rFonts w:eastAsia="Times New Roman" w:cstheme="minorHAnsi"/>
                <w:sz w:val="24"/>
                <w:szCs w:val="24"/>
              </w:rPr>
              <w:t>A. Marzec</w:t>
            </w:r>
          </w:p>
          <w:p w14:paraId="695EC4DD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Nauczyciele przedmiotów zawodowych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4153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III</w:t>
            </w:r>
            <w:r w:rsidR="00720509" w:rsidRPr="00434036">
              <w:rPr>
                <w:rFonts w:eastAsia="Times New Roman" w:cstheme="minorHAnsi"/>
                <w:sz w:val="24"/>
                <w:szCs w:val="24"/>
              </w:rPr>
              <w:t>/IV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E14B3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59A99433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5A17B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0B425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Światowy Dzień Zdrowia </w:t>
            </w:r>
          </w:p>
          <w:p w14:paraId="38BB955B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i Dzień Ziemi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D9A75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M. Żaba, psycholog, pielęgniarka, wychowawcy klas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B2F2E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IV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C5CA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7CC52465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73CBF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26285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Rocznica bitwy pod Racławicami Bohaterowie Insurekcji Kościuszkowskiej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812D" w14:textId="77777777" w:rsidR="00FA2F0E" w:rsidRPr="00434036" w:rsidRDefault="00FA2F0E" w:rsidP="009576BE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-7" w:firstLine="425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Jamrocha,</w:t>
            </w:r>
          </w:p>
          <w:p w14:paraId="24DA74BD" w14:textId="77777777" w:rsidR="00FA2F0E" w:rsidRPr="00434036" w:rsidRDefault="00FA2F0E" w:rsidP="009576BE">
            <w:pPr>
              <w:pStyle w:val="Akapitzlist"/>
              <w:spacing w:after="0" w:line="240" w:lineRule="auto"/>
              <w:ind w:left="-7" w:firstLine="425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K. Mucha S. Filus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D44E2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IV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88437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333AA8A1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21E8B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A8B0A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Szkolny konkurs o tematyce papieskiej.  Rocznica śmierci Ojca św. Jana Pawła II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508F4" w14:textId="77777777" w:rsidR="009576B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Katecheci,  </w:t>
            </w:r>
          </w:p>
          <w:p w14:paraId="32D5381B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R. Zaprzalska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637E1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IV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A84F0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13F1E644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4003A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AD00B" w14:textId="0A89521C" w:rsidR="00FA2F0E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Dzień Pamięci Ofiar Zbrodni Katyńskiej i rocznica Katastrofy Smoleńskiej</w:t>
            </w:r>
          </w:p>
          <w:p w14:paraId="14DBE14F" w14:textId="77777777" w:rsidR="00063641" w:rsidRPr="00434036" w:rsidRDefault="00063641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F46B9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Nauczyciele historii, wychowawcy klas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91BCC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IV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C2CDD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347F79D4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B7939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6543A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Pożegnanie klas maturalnych</w:t>
            </w:r>
          </w:p>
          <w:p w14:paraId="14DA0AB7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9D990" w14:textId="1D450ABC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lastRenderedPageBreak/>
              <w:t>Dyrektor Szkoły,</w:t>
            </w:r>
            <w:r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Pr="00434036">
              <w:rPr>
                <w:rFonts w:eastAsia="Times New Roman" w:cstheme="minorHAnsi"/>
                <w:sz w:val="24"/>
                <w:szCs w:val="24"/>
              </w:rPr>
              <w:lastRenderedPageBreak/>
              <w:t xml:space="preserve"> klasa </w:t>
            </w:r>
            <w:r w:rsidR="00AF1B35">
              <w:rPr>
                <w:rFonts w:eastAsia="Times New Roman" w:cstheme="minorHAnsi"/>
                <w:sz w:val="24"/>
                <w:szCs w:val="24"/>
              </w:rPr>
              <w:t>IV H, E. Skrzyniarz</w:t>
            </w:r>
          </w:p>
          <w:p w14:paraId="3F7C1CF0" w14:textId="73A31B60" w:rsidR="00FA2F0E" w:rsidRPr="00434036" w:rsidRDefault="00AF1B35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w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ychowawcy </w:t>
            </w:r>
          </w:p>
          <w:p w14:paraId="176F02CC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klas czwartych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B1D42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432E3BF3" w14:textId="77777777" w:rsidR="00FA2F0E" w:rsidRPr="00434036" w:rsidRDefault="00630B5A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lastRenderedPageBreak/>
              <w:t>24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 IV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EC459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051FD091" w14:textId="77777777" w:rsidTr="00A827C4">
        <w:trPr>
          <w:trHeight w:val="751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7849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039D3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Akademia z okazji Święta Konstytucji 3 Maja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71B0F" w14:textId="77777777" w:rsidR="00FA2F0E" w:rsidRPr="00434036" w:rsidRDefault="0099162F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Klasa  2GR, M. Książek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>,</w:t>
            </w:r>
          </w:p>
          <w:p w14:paraId="74B5EC42" w14:textId="16A9EE99" w:rsidR="00FA2F0E" w:rsidRPr="00434036" w:rsidRDefault="00A827C4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nauczyciele historii,</w:t>
            </w:r>
          </w:p>
          <w:p w14:paraId="023589B4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nauczyciele odbywający staże zawodowe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07D41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30 IV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20FAA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32C3F1F9" w14:textId="77777777" w:rsidTr="00A827C4">
        <w:trPr>
          <w:trHeight w:val="751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0FC0E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27376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Powiatowe obchody 3 Maja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44F8E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Dyrektor, J. Panowek,</w:t>
            </w:r>
            <w:r w:rsidRPr="00434036">
              <w:rPr>
                <w:rFonts w:eastAsia="Times New Roman" w:cstheme="minorHAnsi"/>
                <w:sz w:val="24"/>
                <w:szCs w:val="24"/>
              </w:rPr>
              <w:br/>
              <w:t xml:space="preserve"> M. Perczyńska, </w:t>
            </w:r>
          </w:p>
          <w:p w14:paraId="015CE4B0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D. Stępień-Skrzypek, </w:t>
            </w:r>
          </w:p>
          <w:p w14:paraId="63BDEF34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SU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E91BC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3 V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99131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0A6EFBB1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6A9E3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276E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Dzień Otwarty Szkoły</w:t>
            </w:r>
          </w:p>
          <w:p w14:paraId="5E05891E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A1BCB" w14:textId="77777777" w:rsidR="00FC7A5F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Dyrekcja Szkoły,</w:t>
            </w:r>
          </w:p>
          <w:p w14:paraId="22B8F0B2" w14:textId="77777777" w:rsidR="00FC7A5F" w:rsidRDefault="00FC7A5F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A. Krawczyk</w:t>
            </w:r>
            <w:r>
              <w:rPr>
                <w:rFonts w:eastAsia="Times New Roman" w:cstheme="minorHAnsi"/>
                <w:sz w:val="24"/>
                <w:szCs w:val="24"/>
              </w:rPr>
              <w:t>,</w:t>
            </w:r>
          </w:p>
          <w:p w14:paraId="2BF6AE1D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E. Skrzyniarz, </w:t>
            </w:r>
            <w:r w:rsidR="00FC7A5F">
              <w:rPr>
                <w:rFonts w:eastAsia="Times New Roman" w:cstheme="minorHAnsi"/>
                <w:sz w:val="24"/>
                <w:szCs w:val="24"/>
              </w:rPr>
              <w:t>A. Marzec</w:t>
            </w:r>
            <w:r w:rsidR="007255C3">
              <w:rPr>
                <w:rFonts w:eastAsia="Times New Roman" w:cstheme="minorHAnsi"/>
                <w:sz w:val="24"/>
                <w:szCs w:val="24"/>
              </w:rPr>
              <w:t>, J. Wolka</w:t>
            </w:r>
          </w:p>
          <w:p w14:paraId="31825305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SU, wszyscy nauczyciele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7C167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IV/V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37D68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28554C" w:rsidRPr="00434036" w14:paraId="4997EAF7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A60FC" w14:textId="77777777" w:rsidR="0028554C" w:rsidRPr="00434036" w:rsidRDefault="0028554C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7796B" w14:textId="77777777" w:rsidR="0028554C" w:rsidRPr="00434036" w:rsidRDefault="0028554C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Konkurs „Poznaj swoje prawa w pracy”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9B77E" w14:textId="77777777" w:rsidR="0028554C" w:rsidRPr="00434036" w:rsidRDefault="00E3038D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J. Wolka, A. Marzec, 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12A67" w14:textId="77777777" w:rsidR="0028554C" w:rsidRPr="00434036" w:rsidRDefault="00E3038D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IV/V 2026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46BC9" w14:textId="77777777" w:rsidR="0028554C" w:rsidRPr="00434036" w:rsidRDefault="0028554C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2DA1E5B7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DE39D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1EEBA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Happening profilaktyczny. </w:t>
            </w:r>
          </w:p>
          <w:p w14:paraId="6A20369A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B9466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SU, M. Żaba, psycholog, pedagog, nauczyciele odbywający staże zawodowe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900D2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2 VI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14431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7345F741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761F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E5888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Dzień Sportu i Dzień Dziecka</w:t>
            </w:r>
          </w:p>
          <w:p w14:paraId="2F372802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69CF4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Szkolny Klub Sportowy</w:t>
            </w:r>
          </w:p>
          <w:p w14:paraId="02C040BE" w14:textId="074755F5" w:rsidR="00FA2F0E" w:rsidRPr="00434036" w:rsidRDefault="00FA2F0E" w:rsidP="001A174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„Ekonomik”, </w:t>
            </w:r>
            <w:r w:rsidR="001A174D"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="00CA5598" w:rsidRPr="00434036">
              <w:rPr>
                <w:rFonts w:eastAsia="Times New Roman" w:cstheme="minorHAnsi"/>
                <w:sz w:val="24"/>
                <w:szCs w:val="24"/>
              </w:rPr>
              <w:t xml:space="preserve">D. Stępień –Skrzypek, </w:t>
            </w:r>
            <w:r w:rsidR="001A174D"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M. Perczyńska, </w:t>
            </w:r>
            <w:r w:rsidR="00CA5598"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Pr="00434036">
              <w:rPr>
                <w:rFonts w:eastAsia="Times New Roman" w:cstheme="minorHAnsi"/>
                <w:sz w:val="24"/>
                <w:szCs w:val="24"/>
              </w:rPr>
              <w:t>A. Wachacki</w:t>
            </w:r>
            <w:r w:rsidR="00D11F46">
              <w:rPr>
                <w:rFonts w:eastAsia="Times New Roman" w:cstheme="minorHAnsi"/>
                <w:sz w:val="24"/>
                <w:szCs w:val="24"/>
              </w:rPr>
              <w:t xml:space="preserve">, 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>M. Szałas,</w:t>
            </w:r>
            <w:r w:rsidR="001A174D" w:rsidRPr="00434036">
              <w:rPr>
                <w:rFonts w:eastAsia="Times New Roman" w:cstheme="minorHAnsi"/>
                <w:sz w:val="24"/>
                <w:szCs w:val="24"/>
              </w:rPr>
              <w:br/>
            </w:r>
            <w:r w:rsidR="00CA5598" w:rsidRPr="00434036">
              <w:rPr>
                <w:rFonts w:eastAsia="Times New Roman" w:cstheme="minorHAnsi"/>
                <w:sz w:val="24"/>
                <w:szCs w:val="24"/>
              </w:rPr>
              <w:t xml:space="preserve">M. Zdeb-Capiga, </w:t>
            </w:r>
            <w:r w:rsidR="00CA5598" w:rsidRPr="00434036">
              <w:rPr>
                <w:rFonts w:eastAsia="Times New Roman" w:cstheme="minorHAnsi"/>
                <w:sz w:val="24"/>
                <w:szCs w:val="24"/>
              </w:rPr>
              <w:br/>
              <w:t xml:space="preserve">A. Włudzik, 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SU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757E" w14:textId="77777777" w:rsidR="00FA2F0E" w:rsidRPr="00434036" w:rsidRDefault="00FC7A5F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 VI 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82CA7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02E9FF75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B6ABA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A53FC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Szkolny konkurs informatyczny </w:t>
            </w:r>
            <w:r w:rsidRPr="00434036">
              <w:rPr>
                <w:rFonts w:eastAsia="Times New Roman" w:cstheme="minorHAnsi"/>
                <w:sz w:val="24"/>
                <w:szCs w:val="24"/>
              </w:rPr>
              <w:br/>
              <w:t>dla klas I i II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4D266" w14:textId="77777777" w:rsidR="00FA2F0E" w:rsidRPr="00434036" w:rsidRDefault="00FC7A5F" w:rsidP="00FC7A5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E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. </w:t>
            </w:r>
            <w:r>
              <w:rPr>
                <w:rFonts w:eastAsia="Times New Roman" w:cstheme="minorHAnsi"/>
                <w:sz w:val="24"/>
                <w:szCs w:val="24"/>
              </w:rPr>
              <w:t>Skrzyniarz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>, nauczyciele informatyki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86375" w14:textId="77777777" w:rsidR="00FA2F0E" w:rsidRPr="00434036" w:rsidRDefault="00C349F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IV/</w:t>
            </w:r>
            <w:r w:rsidR="00FC7A5F">
              <w:rPr>
                <w:rFonts w:eastAsia="Times New Roman" w:cstheme="minorHAnsi"/>
                <w:sz w:val="24"/>
                <w:szCs w:val="24"/>
              </w:rPr>
              <w:t>V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>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C2F29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4FF58ED7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CA86" w14:textId="77777777" w:rsidR="00464161" w:rsidRPr="00434036" w:rsidRDefault="00464161" w:rsidP="00464161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B582A" w14:textId="77777777" w:rsidR="00464161" w:rsidRPr="00434036" w:rsidRDefault="00464161" w:rsidP="0046416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Zakończenie rocznych zajęć </w:t>
            </w:r>
          </w:p>
          <w:p w14:paraId="0BD219CE" w14:textId="77777777" w:rsidR="00464161" w:rsidRPr="00434036" w:rsidRDefault="00464161" w:rsidP="0046416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dydaktyczno-wychowawczych </w:t>
            </w:r>
          </w:p>
          <w:p w14:paraId="16349F72" w14:textId="77777777" w:rsidR="00464161" w:rsidRPr="00434036" w:rsidRDefault="00464161" w:rsidP="0046416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w Szkole dla Młodzieży </w:t>
            </w:r>
          </w:p>
          <w:p w14:paraId="7BD5A74F" w14:textId="77777777" w:rsidR="00464161" w:rsidRPr="00434036" w:rsidRDefault="00464161" w:rsidP="0046416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i w Szkole Policealnej dla Dorosłych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08C2B" w14:textId="77777777" w:rsidR="00464161" w:rsidRPr="00434036" w:rsidRDefault="00464161" w:rsidP="0046416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Dyrektor Szkoły,</w:t>
            </w:r>
          </w:p>
          <w:p w14:paraId="348E1AE0" w14:textId="54AEB86E" w:rsidR="00464161" w:rsidRPr="00434036" w:rsidRDefault="00464161" w:rsidP="003427A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klasa III </w:t>
            </w:r>
            <w:r w:rsidR="009F3B00">
              <w:rPr>
                <w:rFonts w:eastAsia="Times New Roman" w:cstheme="minorHAnsi"/>
                <w:sz w:val="24"/>
                <w:szCs w:val="24"/>
              </w:rPr>
              <w:t>LA, M. Rutecka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Wychowawcy klas</w:t>
            </w:r>
            <w:r w:rsidR="003427AD" w:rsidRPr="00434036">
              <w:rPr>
                <w:rFonts w:eastAsia="Times New Roman" w:cstheme="minorHAnsi"/>
                <w:sz w:val="24"/>
                <w:szCs w:val="24"/>
              </w:rPr>
              <w:t>,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SU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9C144" w14:textId="77777777" w:rsidR="00464161" w:rsidRPr="00434036" w:rsidRDefault="00464161" w:rsidP="003427A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2</w:t>
            </w:r>
            <w:r w:rsidR="00C349FE">
              <w:rPr>
                <w:rFonts w:eastAsia="Times New Roman" w:cstheme="minorHAnsi"/>
                <w:sz w:val="24"/>
                <w:szCs w:val="24"/>
              </w:rPr>
              <w:t>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VI </w:t>
            </w:r>
            <w:r w:rsidR="002C7B04" w:rsidRPr="00434036">
              <w:rPr>
                <w:rFonts w:eastAsia="Times New Roman" w:cstheme="minorHAnsi"/>
                <w:sz w:val="24"/>
                <w:szCs w:val="24"/>
              </w:rPr>
              <w:t>2026</w:t>
            </w:r>
            <w:r w:rsidRPr="00434036">
              <w:rPr>
                <w:rFonts w:eastAsia="Times New Roman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828E3" w14:textId="77777777" w:rsidR="00464161" w:rsidRPr="00434036" w:rsidRDefault="00464161" w:rsidP="0046416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4749796D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5AA0C" w14:textId="77777777" w:rsidR="009576BE" w:rsidRPr="00434036" w:rsidRDefault="009576BE" w:rsidP="009576B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93CF7" w14:textId="77777777" w:rsidR="009576BE" w:rsidRPr="00434036" w:rsidRDefault="009576BE" w:rsidP="009576BE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Turnieje sportowe, zawody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A8D3" w14:textId="77777777" w:rsidR="009576BE" w:rsidRPr="00434036" w:rsidRDefault="009576BE" w:rsidP="009576BE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Nauczyciele W-F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D5901" w14:textId="77777777" w:rsidR="009576BE" w:rsidRPr="00434036" w:rsidRDefault="009576BE" w:rsidP="009576BE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Wg kalendarza imprez sportowych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C5799" w14:textId="77777777" w:rsidR="009576BE" w:rsidRPr="00434036" w:rsidRDefault="009576BE" w:rsidP="009576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1EC05A1A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4135A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74BD8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Ważne wydarzenia historyczne dla Polaków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589BE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Nauczyciele historii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2038E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Cały rok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F4E00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62952BD3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D53E9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901E3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bCs/>
                <w:sz w:val="24"/>
                <w:szCs w:val="24"/>
              </w:rPr>
              <w:t>Organizacja olimpiad, konkursów szkolnych i międzyszkolnych.</w:t>
            </w:r>
          </w:p>
          <w:p w14:paraId="49EA3F0D" w14:textId="77777777" w:rsidR="00FA2F0E" w:rsidRPr="00434036" w:rsidRDefault="00FA2F0E" w:rsidP="00FA2F0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bCs/>
                <w:sz w:val="24"/>
                <w:szCs w:val="24"/>
              </w:rPr>
              <w:t>Uczestnictwo w olimpiadach i konkursach szkolnych i międzyszkolnych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1AA8B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Opiekunowie wg przydziału 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861A7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Zgodnie </w:t>
            </w:r>
            <w:r w:rsidRPr="00434036">
              <w:rPr>
                <w:rFonts w:eastAsia="Times New Roman" w:cstheme="minorHAnsi"/>
                <w:b/>
                <w:bCs/>
                <w:sz w:val="24"/>
                <w:szCs w:val="24"/>
              </w:rPr>
              <w:br/>
              <w:t>z terminarzem olimpiad, konkursów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6FE42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6F13284F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F359E" w14:textId="77777777" w:rsidR="009576BE" w:rsidRPr="00434036" w:rsidRDefault="009576BE" w:rsidP="009576B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89A75" w14:textId="77777777" w:rsidR="009576BE" w:rsidRPr="00434036" w:rsidRDefault="009576BE" w:rsidP="009576BE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Uczestnictwo w uroczystościach</w:t>
            </w:r>
            <w:r w:rsidRPr="00434036">
              <w:rPr>
                <w:rFonts w:eastAsia="Times New Roman" w:cstheme="minorHAnsi"/>
                <w:b/>
                <w:sz w:val="24"/>
                <w:szCs w:val="24"/>
              </w:rPr>
              <w:br/>
            </w:r>
            <w:r w:rsidRPr="00434036">
              <w:rPr>
                <w:rFonts w:eastAsia="Times New Roman" w:cstheme="minorHAnsi"/>
                <w:b/>
                <w:sz w:val="24"/>
                <w:szCs w:val="24"/>
              </w:rPr>
              <w:lastRenderedPageBreak/>
              <w:t>i imprezach środowiskowych</w:t>
            </w:r>
          </w:p>
          <w:p w14:paraId="6ECA4CD9" w14:textId="77777777" w:rsidR="009576BE" w:rsidRPr="00434036" w:rsidRDefault="009576BE" w:rsidP="009576BE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1292" w14:textId="77777777" w:rsidR="009576BE" w:rsidRPr="00434036" w:rsidRDefault="009576BE" w:rsidP="009576BE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lastRenderedPageBreak/>
              <w:t xml:space="preserve">Dyrektorzy, </w:t>
            </w:r>
          </w:p>
          <w:p w14:paraId="451C610D" w14:textId="77777777" w:rsidR="009576BE" w:rsidRPr="00434036" w:rsidRDefault="009576BE" w:rsidP="009576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 xml:space="preserve">Wychowawcy, </w:t>
            </w:r>
            <w:r w:rsidRPr="00434036">
              <w:rPr>
                <w:rFonts w:eastAsia="Times New Roman" w:cstheme="minorHAnsi"/>
                <w:b/>
                <w:sz w:val="24"/>
                <w:szCs w:val="24"/>
              </w:rPr>
              <w:lastRenderedPageBreak/>
              <w:t>Nauczyciele, uczniowie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40CC8" w14:textId="77777777" w:rsidR="009576BE" w:rsidRPr="00434036" w:rsidRDefault="009576BE" w:rsidP="009576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lastRenderedPageBreak/>
              <w:t xml:space="preserve">Wg kalendarza uroczystości </w:t>
            </w:r>
            <w:r w:rsidRPr="00434036">
              <w:rPr>
                <w:rFonts w:eastAsia="Times New Roman" w:cstheme="minorHAnsi"/>
                <w:b/>
                <w:sz w:val="24"/>
                <w:szCs w:val="24"/>
              </w:rPr>
              <w:lastRenderedPageBreak/>
              <w:t>środowiskowych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B456D" w14:textId="77777777" w:rsidR="009576BE" w:rsidRPr="00434036" w:rsidRDefault="009576BE" w:rsidP="009576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7DAA1551" w14:textId="77777777" w:rsidTr="009576BE">
        <w:trPr>
          <w:trHeight w:val="46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4400" w14:textId="77777777" w:rsidR="005A57F0" w:rsidRPr="00434036" w:rsidRDefault="005A57F0" w:rsidP="00FA2F0E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</w:p>
          <w:p w14:paraId="5183A404" w14:textId="77777777" w:rsidR="005A57F0" w:rsidRPr="00434036" w:rsidRDefault="005A57F0" w:rsidP="00FA2F0E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434036">
              <w:rPr>
                <w:rFonts w:eastAsia="Times New Roman" w:cstheme="minorHAnsi"/>
                <w:b/>
                <w:sz w:val="24"/>
                <w:szCs w:val="24"/>
              </w:rPr>
              <w:t>PROJEKTY REALIZOWANE W SZKOLE</w:t>
            </w:r>
          </w:p>
          <w:p w14:paraId="42381C7F" w14:textId="77777777" w:rsidR="005A57F0" w:rsidRPr="00434036" w:rsidRDefault="005A57F0" w:rsidP="00FA2F0E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</w:p>
        </w:tc>
      </w:tr>
      <w:tr w:rsidR="0013715B" w:rsidRPr="00434036" w14:paraId="20745292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0B4D3" w14:textId="77777777" w:rsidR="00FA2F0E" w:rsidRPr="00434036" w:rsidRDefault="00FA2F0E" w:rsidP="00FA2F0E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5A173" w14:textId="77777777" w:rsidR="00FA2F0E" w:rsidRPr="00434036" w:rsidRDefault="005A57F0" w:rsidP="005A57F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Projekt Er</w:t>
            </w:r>
            <w:r w:rsidR="00FA2F0E" w:rsidRPr="00434036">
              <w:rPr>
                <w:rFonts w:eastAsia="Times New Roman" w:cstheme="minorHAnsi"/>
                <w:sz w:val="24"/>
                <w:szCs w:val="24"/>
              </w:rPr>
              <w:t xml:space="preserve">asmus +, </w:t>
            </w:r>
          </w:p>
          <w:p w14:paraId="25AF855B" w14:textId="77777777" w:rsidR="00FA2F0E" w:rsidRPr="00434036" w:rsidRDefault="00FA2F0E" w:rsidP="005A57F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BCB76" w14:textId="77777777" w:rsidR="00FA2F0E" w:rsidRPr="00434036" w:rsidRDefault="005A57F0" w:rsidP="005A57F0">
            <w:pPr>
              <w:pStyle w:val="Akapitzlist"/>
              <w:numPr>
                <w:ilvl w:val="0"/>
                <w:numId w:val="39"/>
              </w:numPr>
              <w:spacing w:after="0" w:line="240" w:lineRule="auto"/>
              <w:ind w:left="459" w:hanging="196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 xml:space="preserve">Lewartowska, </w:t>
            </w:r>
            <w:r w:rsidRPr="00434036">
              <w:rPr>
                <w:rFonts w:eastAsia="Times New Roman" w:cstheme="minorHAnsi"/>
                <w:sz w:val="24"/>
                <w:szCs w:val="24"/>
              </w:rPr>
              <w:br/>
              <w:t>E. Skrzyniarz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9566E" w14:textId="77777777" w:rsidR="00FA2F0E" w:rsidRPr="00434036" w:rsidRDefault="00FA2F0E" w:rsidP="005A57F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Wg harmonogramu projekt</w:t>
            </w:r>
            <w:r w:rsidR="005A57F0" w:rsidRPr="00434036">
              <w:rPr>
                <w:rFonts w:eastAsia="Times New Roman" w:cstheme="minorHAnsi"/>
                <w:sz w:val="24"/>
                <w:szCs w:val="24"/>
              </w:rPr>
              <w:t>u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92FA" w14:textId="77777777" w:rsidR="00FA2F0E" w:rsidRPr="00434036" w:rsidRDefault="00FA2F0E" w:rsidP="00FA2F0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2658D093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06509" w14:textId="77777777" w:rsidR="005A57F0" w:rsidRPr="00434036" w:rsidRDefault="005A57F0" w:rsidP="005A57F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43.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D460" w14:textId="77777777" w:rsidR="005A57F0" w:rsidRPr="00434036" w:rsidRDefault="005A57F0" w:rsidP="003A4D8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Lekcje z ZUS,</w:t>
            </w:r>
          </w:p>
          <w:p w14:paraId="20603301" w14:textId="77777777" w:rsidR="005A57F0" w:rsidRPr="00434036" w:rsidRDefault="005A57F0" w:rsidP="00A71814">
            <w:pPr>
              <w:spacing w:after="0" w:line="240" w:lineRule="auto"/>
              <w:ind w:left="88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175D2" w14:textId="77777777" w:rsidR="005A57F0" w:rsidRPr="00434036" w:rsidRDefault="005A57F0" w:rsidP="00A71814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4036">
              <w:rPr>
                <w:rFonts w:cstheme="minorHAnsi"/>
                <w:sz w:val="24"/>
                <w:szCs w:val="24"/>
              </w:rPr>
              <w:t>M. Rutecka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1C591" w14:textId="77777777" w:rsidR="005A57F0" w:rsidRPr="00434036" w:rsidRDefault="005A57F0" w:rsidP="005A57F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Wg harmonogramu projektu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52212" w14:textId="77777777" w:rsidR="005A57F0" w:rsidRPr="00434036" w:rsidRDefault="005A57F0" w:rsidP="00A7181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3715B" w:rsidRPr="00434036" w14:paraId="3D16BB03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66E8B" w14:textId="77777777" w:rsidR="00A71814" w:rsidRPr="00434036" w:rsidRDefault="00A71814" w:rsidP="005A57F0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BADDB" w14:textId="77777777" w:rsidR="00A71814" w:rsidRPr="00434036" w:rsidRDefault="00A71814" w:rsidP="003A4D8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Modernizacja Kształcenia Zawodowego II-obszar żywność</w:t>
            </w:r>
            <w:r w:rsidR="005A57F0" w:rsidRPr="00434036">
              <w:rPr>
                <w:rFonts w:eastAsia="Times New Roman" w:cstheme="minorHAnsi"/>
                <w:sz w:val="24"/>
                <w:szCs w:val="24"/>
              </w:rPr>
              <w:t xml:space="preserve"> (Trwałość projektu)</w:t>
            </w:r>
          </w:p>
          <w:p w14:paraId="3819587E" w14:textId="77777777" w:rsidR="00A71814" w:rsidRPr="00434036" w:rsidRDefault="00A71814" w:rsidP="00A71814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49A83" w14:textId="77777777" w:rsidR="00A71814" w:rsidRPr="00434036" w:rsidRDefault="005A57F0" w:rsidP="00A71814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4036">
              <w:rPr>
                <w:rFonts w:cstheme="minorHAnsi"/>
                <w:sz w:val="24"/>
                <w:szCs w:val="24"/>
              </w:rPr>
              <w:t>J. Gajda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7680" w14:textId="77777777" w:rsidR="00A71814" w:rsidRPr="00434036" w:rsidRDefault="005A57F0" w:rsidP="005A57F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Wg harmonogramu projektu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6B6FC" w14:textId="77777777" w:rsidR="00A71814" w:rsidRPr="00434036" w:rsidRDefault="00A71814" w:rsidP="00A7181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A71814" w:rsidRPr="00434036" w14:paraId="72530423" w14:textId="77777777" w:rsidTr="00A827C4"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13749" w14:textId="77777777" w:rsidR="00A71814" w:rsidRPr="00434036" w:rsidRDefault="00A71814" w:rsidP="005A57F0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hanging="632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2B327" w14:textId="77777777" w:rsidR="00A71814" w:rsidRPr="00434036" w:rsidRDefault="005A57F0" w:rsidP="00A7181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cstheme="minorHAnsi"/>
                <w:sz w:val="24"/>
                <w:szCs w:val="24"/>
              </w:rPr>
              <w:t>Projekt</w:t>
            </w:r>
            <w:r w:rsidR="00A71814" w:rsidRPr="00434036">
              <w:rPr>
                <w:rFonts w:cstheme="minorHAnsi"/>
                <w:sz w:val="24"/>
                <w:szCs w:val="24"/>
              </w:rPr>
              <w:t xml:space="preserve"> „Mądre żywienie – zdrowe pokolenie” </w:t>
            </w:r>
          </w:p>
        </w:tc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FAB85" w14:textId="77777777" w:rsidR="00A71814" w:rsidRPr="00434036" w:rsidRDefault="00A71814" w:rsidP="00A7181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cstheme="minorHAnsi"/>
                <w:sz w:val="24"/>
                <w:szCs w:val="24"/>
              </w:rPr>
              <w:t xml:space="preserve">J. Gajda, 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3EAAD" w14:textId="77777777" w:rsidR="00A71814" w:rsidRPr="00434036" w:rsidRDefault="005A57F0" w:rsidP="005A57F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434036">
              <w:rPr>
                <w:rFonts w:eastAsia="Times New Roman" w:cstheme="minorHAnsi"/>
                <w:sz w:val="24"/>
                <w:szCs w:val="24"/>
              </w:rPr>
              <w:t>Wg harmonogramu projektu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ED520" w14:textId="77777777" w:rsidR="00A71814" w:rsidRPr="00434036" w:rsidRDefault="00A71814" w:rsidP="00A7181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75D2B8E9" w14:textId="77777777" w:rsidR="003B4C4D" w:rsidRPr="00434036" w:rsidRDefault="003B4C4D" w:rsidP="003B4C4D">
      <w:pPr>
        <w:spacing w:after="0" w:line="360" w:lineRule="auto"/>
        <w:rPr>
          <w:rFonts w:eastAsia="Times New Roman" w:cstheme="minorHAnsi"/>
          <w:sz w:val="24"/>
          <w:szCs w:val="24"/>
        </w:rPr>
      </w:pPr>
    </w:p>
    <w:p w14:paraId="300CA8C6" w14:textId="77777777" w:rsidR="00197525" w:rsidRPr="00434036" w:rsidRDefault="00197525" w:rsidP="00193E32">
      <w:pPr>
        <w:rPr>
          <w:rFonts w:eastAsia="Calibri" w:cstheme="minorHAnsi"/>
          <w:sz w:val="24"/>
          <w:szCs w:val="24"/>
        </w:rPr>
      </w:pPr>
    </w:p>
    <w:p w14:paraId="56EDC950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66E04C4C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2059C99F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0C5F79C8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4970E681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5D553213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419E251B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55F096E3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7391642D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0E7AC89D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1305F800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3088FF55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3C3E2B0C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645A1E88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1E5E6B2F" w14:textId="77777777" w:rsidR="00E36537" w:rsidRDefault="00E36537" w:rsidP="008E14B9">
      <w:pPr>
        <w:jc w:val="right"/>
        <w:rPr>
          <w:rFonts w:eastAsia="Calibri" w:cstheme="minorHAnsi"/>
          <w:sz w:val="24"/>
          <w:szCs w:val="24"/>
        </w:rPr>
      </w:pPr>
    </w:p>
    <w:p w14:paraId="70B37D95" w14:textId="70523F97" w:rsidR="008E14B9" w:rsidRPr="00434036" w:rsidRDefault="008E14B9" w:rsidP="008E14B9">
      <w:pPr>
        <w:jc w:val="right"/>
        <w:rPr>
          <w:rFonts w:eastAsia="Calibri" w:cstheme="minorHAnsi"/>
          <w:sz w:val="24"/>
          <w:szCs w:val="24"/>
        </w:rPr>
      </w:pPr>
      <w:r w:rsidRPr="00434036">
        <w:rPr>
          <w:rFonts w:eastAsia="Calibri" w:cstheme="minorHAnsi"/>
          <w:sz w:val="24"/>
          <w:szCs w:val="24"/>
        </w:rPr>
        <w:lastRenderedPageBreak/>
        <w:t>Załącznik Nr ……………</w:t>
      </w:r>
      <w:r w:rsidRPr="00434036">
        <w:rPr>
          <w:rFonts w:eastAsia="Calibri" w:cstheme="minorHAnsi"/>
          <w:sz w:val="24"/>
          <w:szCs w:val="24"/>
        </w:rPr>
        <w:br/>
        <w:t>do Uchwały Nr…….……</w:t>
      </w:r>
      <w:r w:rsidRPr="00434036">
        <w:rPr>
          <w:rFonts w:eastAsia="Calibri" w:cstheme="minorHAnsi"/>
          <w:sz w:val="24"/>
          <w:szCs w:val="24"/>
        </w:rPr>
        <w:br/>
        <w:t>z dnia …………..……….</w:t>
      </w:r>
    </w:p>
    <w:p w14:paraId="30E5AC2D" w14:textId="77777777" w:rsidR="00960FED" w:rsidRPr="00434036" w:rsidRDefault="00960FED" w:rsidP="004C09F8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60AF550" w14:textId="77777777" w:rsidR="008E14B9" w:rsidRPr="00434036" w:rsidRDefault="008E14B9" w:rsidP="004C09F8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D71FC65" w14:textId="77777777" w:rsidR="004C09F8" w:rsidRPr="00434036" w:rsidRDefault="004C09F8" w:rsidP="004C09F8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434036">
        <w:rPr>
          <w:rFonts w:cstheme="minorHAnsi"/>
          <w:b/>
          <w:sz w:val="24"/>
          <w:szCs w:val="24"/>
        </w:rPr>
        <w:t>Dodatkowe</w:t>
      </w:r>
    </w:p>
    <w:p w14:paraId="38EC6BC2" w14:textId="77777777" w:rsidR="004C09F8" w:rsidRPr="00434036" w:rsidRDefault="004C09F8" w:rsidP="004C09F8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434036">
        <w:rPr>
          <w:rFonts w:cstheme="minorHAnsi"/>
          <w:b/>
          <w:sz w:val="24"/>
          <w:szCs w:val="24"/>
        </w:rPr>
        <w:t xml:space="preserve"> dni wolne w roku szkolnym </w:t>
      </w:r>
      <w:r w:rsidR="002C7B04" w:rsidRPr="00434036">
        <w:rPr>
          <w:rFonts w:cstheme="minorHAnsi"/>
          <w:b/>
          <w:sz w:val="24"/>
          <w:szCs w:val="24"/>
        </w:rPr>
        <w:t>2025</w:t>
      </w:r>
      <w:r w:rsidR="00F37FFE" w:rsidRPr="00434036">
        <w:rPr>
          <w:rFonts w:cstheme="minorHAnsi"/>
          <w:b/>
          <w:sz w:val="24"/>
          <w:szCs w:val="24"/>
        </w:rPr>
        <w:t>/</w:t>
      </w:r>
      <w:r w:rsidR="002C7B04" w:rsidRPr="00434036">
        <w:rPr>
          <w:rFonts w:cstheme="minorHAnsi"/>
          <w:b/>
          <w:sz w:val="24"/>
          <w:szCs w:val="24"/>
        </w:rPr>
        <w:t>2026</w:t>
      </w:r>
    </w:p>
    <w:p w14:paraId="60EECCBD" w14:textId="77777777" w:rsidR="004C09F8" w:rsidRPr="00434036" w:rsidRDefault="004C09F8" w:rsidP="003B4C4D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443151A4" w14:textId="77777777" w:rsidR="003B4C4D" w:rsidRPr="00434036" w:rsidRDefault="003B4C4D" w:rsidP="003B4C4D">
      <w:pPr>
        <w:spacing w:line="360" w:lineRule="auto"/>
        <w:jc w:val="both"/>
        <w:rPr>
          <w:rFonts w:cstheme="minorHAnsi"/>
          <w:sz w:val="24"/>
          <w:szCs w:val="24"/>
        </w:rPr>
      </w:pPr>
      <w:r w:rsidRPr="00434036">
        <w:rPr>
          <w:rFonts w:cstheme="minorHAnsi"/>
          <w:sz w:val="24"/>
          <w:szCs w:val="24"/>
        </w:rPr>
        <w:t xml:space="preserve">Dodatkowymi dniami wolnymi od zajęć dydaktyczno-wychowawczych w Zespole Szkół Nr 1 w Miechowie w roku szkolnym </w:t>
      </w:r>
      <w:r w:rsidR="002C7B04" w:rsidRPr="00434036">
        <w:rPr>
          <w:rFonts w:cstheme="minorHAnsi"/>
          <w:sz w:val="24"/>
          <w:szCs w:val="24"/>
        </w:rPr>
        <w:t>2025</w:t>
      </w:r>
      <w:r w:rsidR="00F37FFE" w:rsidRPr="00434036">
        <w:rPr>
          <w:rFonts w:cstheme="minorHAnsi"/>
          <w:sz w:val="24"/>
          <w:szCs w:val="24"/>
        </w:rPr>
        <w:t>/</w:t>
      </w:r>
      <w:r w:rsidR="002C7B04" w:rsidRPr="00434036">
        <w:rPr>
          <w:rFonts w:cstheme="minorHAnsi"/>
          <w:sz w:val="24"/>
          <w:szCs w:val="24"/>
        </w:rPr>
        <w:t>2026</w:t>
      </w:r>
      <w:r w:rsidR="001E3CC3">
        <w:rPr>
          <w:rFonts w:cstheme="minorHAnsi"/>
          <w:sz w:val="24"/>
          <w:szCs w:val="24"/>
        </w:rPr>
        <w:t xml:space="preserve"> </w:t>
      </w:r>
      <w:r w:rsidRPr="00434036">
        <w:rPr>
          <w:rFonts w:cstheme="minorHAnsi"/>
          <w:sz w:val="24"/>
          <w:szCs w:val="24"/>
        </w:rPr>
        <w:t>są:</w:t>
      </w:r>
    </w:p>
    <w:p w14:paraId="3315D865" w14:textId="6997A076" w:rsidR="00474E7B" w:rsidRPr="00434036" w:rsidRDefault="009F3B00" w:rsidP="003B4C4D">
      <w:pPr>
        <w:numPr>
          <w:ilvl w:val="0"/>
          <w:numId w:val="10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10</w:t>
      </w:r>
      <w:r w:rsidR="00D11F4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listopada</w:t>
      </w:r>
      <w:r w:rsidR="00D11F46">
        <w:rPr>
          <w:rFonts w:cstheme="minorHAnsi"/>
          <w:sz w:val="24"/>
          <w:szCs w:val="24"/>
        </w:rPr>
        <w:t xml:space="preserve"> 2025</w:t>
      </w:r>
      <w:r w:rsidR="00474E7B" w:rsidRPr="00434036">
        <w:rPr>
          <w:rFonts w:cstheme="minorHAnsi"/>
          <w:sz w:val="24"/>
          <w:szCs w:val="24"/>
        </w:rPr>
        <w:t xml:space="preserve"> r.</w:t>
      </w:r>
    </w:p>
    <w:p w14:paraId="681B7008" w14:textId="28312719" w:rsidR="003B4C4D" w:rsidRPr="00434036" w:rsidRDefault="00D11F46" w:rsidP="003B4C4D">
      <w:pPr>
        <w:numPr>
          <w:ilvl w:val="0"/>
          <w:numId w:val="10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3B4C4D" w:rsidRPr="00434036">
        <w:rPr>
          <w:rFonts w:cstheme="minorHAnsi"/>
          <w:sz w:val="24"/>
          <w:szCs w:val="24"/>
        </w:rPr>
        <w:t xml:space="preserve"> maja </w:t>
      </w:r>
      <w:r w:rsidR="002C7B04" w:rsidRPr="00434036">
        <w:rPr>
          <w:rFonts w:cstheme="minorHAnsi"/>
          <w:sz w:val="24"/>
          <w:szCs w:val="24"/>
        </w:rPr>
        <w:t>2026</w:t>
      </w:r>
      <w:r w:rsidR="003B4C4D" w:rsidRPr="00434036">
        <w:rPr>
          <w:rFonts w:cstheme="minorHAnsi"/>
          <w:sz w:val="24"/>
          <w:szCs w:val="24"/>
        </w:rPr>
        <w:t xml:space="preserve"> r.</w:t>
      </w:r>
      <w:r w:rsidR="004C09F8" w:rsidRPr="00434036">
        <w:rPr>
          <w:rFonts w:cstheme="minorHAnsi"/>
          <w:sz w:val="24"/>
          <w:szCs w:val="24"/>
        </w:rPr>
        <w:t xml:space="preserve"> (matura)</w:t>
      </w:r>
      <w:r w:rsidR="00DC4429" w:rsidRPr="00434036">
        <w:rPr>
          <w:rFonts w:cstheme="minorHAnsi"/>
          <w:sz w:val="24"/>
          <w:szCs w:val="24"/>
        </w:rPr>
        <w:t>,</w:t>
      </w:r>
    </w:p>
    <w:p w14:paraId="7FA5DED6" w14:textId="52F1628B" w:rsidR="003B4C4D" w:rsidRPr="00434036" w:rsidRDefault="00D11F46" w:rsidP="003B4C4D">
      <w:pPr>
        <w:numPr>
          <w:ilvl w:val="0"/>
          <w:numId w:val="10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="003B4C4D" w:rsidRPr="00434036">
        <w:rPr>
          <w:rFonts w:cstheme="minorHAnsi"/>
          <w:sz w:val="24"/>
          <w:szCs w:val="24"/>
        </w:rPr>
        <w:t xml:space="preserve"> maja </w:t>
      </w:r>
      <w:r w:rsidR="002C7B04" w:rsidRPr="00434036">
        <w:rPr>
          <w:rFonts w:cstheme="minorHAnsi"/>
          <w:sz w:val="24"/>
          <w:szCs w:val="24"/>
        </w:rPr>
        <w:t>2026</w:t>
      </w:r>
      <w:r w:rsidR="003B4C4D" w:rsidRPr="00434036">
        <w:rPr>
          <w:rFonts w:cstheme="minorHAnsi"/>
          <w:sz w:val="24"/>
          <w:szCs w:val="24"/>
        </w:rPr>
        <w:t xml:space="preserve"> r.</w:t>
      </w:r>
      <w:r w:rsidR="004C09F8" w:rsidRPr="00434036">
        <w:rPr>
          <w:rFonts w:cstheme="minorHAnsi"/>
          <w:sz w:val="24"/>
          <w:szCs w:val="24"/>
        </w:rPr>
        <w:t xml:space="preserve"> (matura)</w:t>
      </w:r>
      <w:r w:rsidR="00DC4429" w:rsidRPr="00434036">
        <w:rPr>
          <w:rFonts w:cstheme="minorHAnsi"/>
          <w:sz w:val="24"/>
          <w:szCs w:val="24"/>
        </w:rPr>
        <w:t>,</w:t>
      </w:r>
    </w:p>
    <w:p w14:paraId="1962A238" w14:textId="68B0CC63" w:rsidR="003B4C4D" w:rsidRDefault="00D11F46" w:rsidP="003B4C4D">
      <w:pPr>
        <w:numPr>
          <w:ilvl w:val="0"/>
          <w:numId w:val="10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</w:t>
      </w:r>
      <w:r w:rsidR="003B4C4D" w:rsidRPr="00434036">
        <w:rPr>
          <w:rFonts w:cstheme="minorHAnsi"/>
          <w:sz w:val="24"/>
          <w:szCs w:val="24"/>
        </w:rPr>
        <w:t xml:space="preserve"> maja </w:t>
      </w:r>
      <w:r w:rsidR="002C7B04" w:rsidRPr="00434036">
        <w:rPr>
          <w:rFonts w:cstheme="minorHAnsi"/>
          <w:sz w:val="24"/>
          <w:szCs w:val="24"/>
        </w:rPr>
        <w:t>2026</w:t>
      </w:r>
      <w:r w:rsidR="003B4C4D" w:rsidRPr="00434036">
        <w:rPr>
          <w:rFonts w:cstheme="minorHAnsi"/>
          <w:sz w:val="24"/>
          <w:szCs w:val="24"/>
        </w:rPr>
        <w:t xml:space="preserve"> r.</w:t>
      </w:r>
      <w:r w:rsidR="004C09F8" w:rsidRPr="00434036">
        <w:rPr>
          <w:rFonts w:cstheme="minorHAnsi"/>
          <w:sz w:val="24"/>
          <w:szCs w:val="24"/>
        </w:rPr>
        <w:t xml:space="preserve"> (matura)</w:t>
      </w:r>
      <w:r w:rsidR="00DC4429" w:rsidRPr="00434036">
        <w:rPr>
          <w:rFonts w:cstheme="minorHAnsi"/>
          <w:sz w:val="24"/>
          <w:szCs w:val="24"/>
        </w:rPr>
        <w:t>,</w:t>
      </w:r>
    </w:p>
    <w:p w14:paraId="77F5F62A" w14:textId="77777777" w:rsidR="001E3CC3" w:rsidRPr="00434036" w:rsidRDefault="001E3CC3" w:rsidP="003B4C4D">
      <w:pPr>
        <w:numPr>
          <w:ilvl w:val="0"/>
          <w:numId w:val="10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 stycznia 2026r.</w:t>
      </w:r>
    </w:p>
    <w:p w14:paraId="31F18F76" w14:textId="77777777" w:rsidR="001717E9" w:rsidRPr="00434036" w:rsidRDefault="001E3CC3" w:rsidP="003B4C4D">
      <w:pPr>
        <w:numPr>
          <w:ilvl w:val="0"/>
          <w:numId w:val="10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5 </w:t>
      </w:r>
      <w:r w:rsidR="001717E9" w:rsidRPr="00434036">
        <w:rPr>
          <w:rFonts w:cstheme="minorHAnsi"/>
          <w:sz w:val="24"/>
          <w:szCs w:val="24"/>
        </w:rPr>
        <w:t xml:space="preserve">czerwca </w:t>
      </w:r>
      <w:r w:rsidR="002C7B04" w:rsidRPr="00434036">
        <w:rPr>
          <w:rFonts w:cstheme="minorHAnsi"/>
          <w:sz w:val="24"/>
          <w:szCs w:val="24"/>
        </w:rPr>
        <w:t>2026</w:t>
      </w:r>
      <w:r>
        <w:rPr>
          <w:rFonts w:cstheme="minorHAnsi"/>
          <w:sz w:val="24"/>
          <w:szCs w:val="24"/>
        </w:rPr>
        <w:t>r.</w:t>
      </w:r>
      <w:r w:rsidR="001717E9" w:rsidRPr="0043403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(</w:t>
      </w:r>
      <w:r w:rsidR="001717E9" w:rsidRPr="00434036">
        <w:rPr>
          <w:rFonts w:cstheme="minorHAnsi"/>
          <w:sz w:val="24"/>
          <w:szCs w:val="24"/>
        </w:rPr>
        <w:t>dzień po Bożym Ciele</w:t>
      </w:r>
      <w:r>
        <w:rPr>
          <w:rFonts w:cstheme="minorHAnsi"/>
          <w:sz w:val="24"/>
          <w:szCs w:val="24"/>
        </w:rPr>
        <w:t>),</w:t>
      </w:r>
    </w:p>
    <w:p w14:paraId="1B19726B" w14:textId="77777777" w:rsidR="00CC68A0" w:rsidRPr="00434036" w:rsidRDefault="00CC68A0" w:rsidP="00502486">
      <w:pPr>
        <w:pStyle w:val="Akapitzlist"/>
        <w:numPr>
          <w:ilvl w:val="0"/>
          <w:numId w:val="10"/>
        </w:numPr>
        <w:tabs>
          <w:tab w:val="num" w:pos="426"/>
        </w:tabs>
        <w:spacing w:after="0" w:line="360" w:lineRule="auto"/>
        <w:jc w:val="both"/>
        <w:rPr>
          <w:rFonts w:cstheme="minorHAnsi"/>
          <w:sz w:val="24"/>
          <w:szCs w:val="24"/>
        </w:rPr>
      </w:pPr>
      <w:r w:rsidRPr="00434036">
        <w:rPr>
          <w:rFonts w:cstheme="minorHAnsi"/>
          <w:sz w:val="24"/>
          <w:szCs w:val="24"/>
        </w:rPr>
        <w:t xml:space="preserve">Pozostałe dni w razie potrzeby </w:t>
      </w:r>
      <w:r w:rsidR="00A463FA" w:rsidRPr="00434036">
        <w:rPr>
          <w:rFonts w:cstheme="minorHAnsi"/>
          <w:sz w:val="24"/>
          <w:szCs w:val="24"/>
        </w:rPr>
        <w:t xml:space="preserve">wynikające </w:t>
      </w:r>
      <w:r w:rsidRPr="00434036">
        <w:rPr>
          <w:rFonts w:cstheme="minorHAnsi"/>
          <w:sz w:val="24"/>
          <w:szCs w:val="24"/>
        </w:rPr>
        <w:t>z organizacj</w:t>
      </w:r>
      <w:r w:rsidR="00A463FA" w:rsidRPr="00434036">
        <w:rPr>
          <w:rFonts w:cstheme="minorHAnsi"/>
          <w:sz w:val="24"/>
          <w:szCs w:val="24"/>
        </w:rPr>
        <w:t>i</w:t>
      </w:r>
      <w:r w:rsidRPr="00434036">
        <w:rPr>
          <w:rFonts w:cstheme="minorHAnsi"/>
          <w:sz w:val="24"/>
          <w:szCs w:val="24"/>
        </w:rPr>
        <w:t xml:space="preserve"> pracy szkoły</w:t>
      </w:r>
      <w:r w:rsidR="00A463FA" w:rsidRPr="00434036">
        <w:rPr>
          <w:rFonts w:cstheme="minorHAnsi"/>
          <w:sz w:val="24"/>
          <w:szCs w:val="24"/>
        </w:rPr>
        <w:t>.</w:t>
      </w:r>
    </w:p>
    <w:p w14:paraId="3A473076" w14:textId="77777777" w:rsidR="004A0A1F" w:rsidRPr="00434036" w:rsidRDefault="004A0A1F" w:rsidP="004A0A1F">
      <w:pPr>
        <w:tabs>
          <w:tab w:val="num" w:pos="426"/>
        </w:tabs>
        <w:spacing w:after="0" w:line="360" w:lineRule="auto"/>
        <w:ind w:left="426"/>
        <w:jc w:val="both"/>
        <w:rPr>
          <w:rFonts w:cstheme="minorHAnsi"/>
          <w:sz w:val="24"/>
          <w:szCs w:val="24"/>
        </w:rPr>
      </w:pPr>
    </w:p>
    <w:p w14:paraId="581B048B" w14:textId="77777777" w:rsidR="00CF3185" w:rsidRPr="00434036" w:rsidRDefault="00CF3185">
      <w:pPr>
        <w:rPr>
          <w:rFonts w:cstheme="minorHAnsi"/>
          <w:sz w:val="24"/>
          <w:szCs w:val="24"/>
        </w:rPr>
      </w:pPr>
    </w:p>
    <w:sectPr w:rsidR="00CF3185" w:rsidRPr="00434036" w:rsidSect="004C09F8">
      <w:footerReference w:type="default" r:id="rId8"/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5D1B36" w14:textId="77777777" w:rsidR="00BE013C" w:rsidRDefault="00BE013C" w:rsidP="009345D4">
      <w:pPr>
        <w:spacing w:after="0" w:line="240" w:lineRule="auto"/>
      </w:pPr>
      <w:r>
        <w:separator/>
      </w:r>
    </w:p>
  </w:endnote>
  <w:endnote w:type="continuationSeparator" w:id="0">
    <w:p w14:paraId="07897133" w14:textId="77777777" w:rsidR="00BE013C" w:rsidRDefault="00BE013C" w:rsidP="00934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25696712"/>
      <w:docPartObj>
        <w:docPartGallery w:val="Page Numbers (Bottom of Page)"/>
        <w:docPartUnique/>
      </w:docPartObj>
    </w:sdtPr>
    <w:sdtEndPr/>
    <w:sdtContent>
      <w:p w14:paraId="5D3C5B3F" w14:textId="77777777" w:rsidR="002D16DE" w:rsidRDefault="002D16DE">
        <w:pPr>
          <w:pStyle w:val="Stopk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D8380A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6F856C01" w14:textId="77777777" w:rsidR="002D16DE" w:rsidRDefault="002D16D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35D833" w14:textId="77777777" w:rsidR="00BE013C" w:rsidRDefault="00BE013C" w:rsidP="009345D4">
      <w:pPr>
        <w:spacing w:after="0" w:line="240" w:lineRule="auto"/>
      </w:pPr>
      <w:r>
        <w:separator/>
      </w:r>
    </w:p>
  </w:footnote>
  <w:footnote w:type="continuationSeparator" w:id="0">
    <w:p w14:paraId="1C8CD907" w14:textId="77777777" w:rsidR="00BE013C" w:rsidRDefault="00BE013C" w:rsidP="009345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90D28"/>
    <w:multiLevelType w:val="hybridMultilevel"/>
    <w:tmpl w:val="F4224F8E"/>
    <w:lvl w:ilvl="0" w:tplc="A20670F6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A836D7"/>
    <w:multiLevelType w:val="hybridMultilevel"/>
    <w:tmpl w:val="453C8B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5F2E31"/>
    <w:multiLevelType w:val="hybridMultilevel"/>
    <w:tmpl w:val="C9BCA6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786548E"/>
    <w:multiLevelType w:val="hybridMultilevel"/>
    <w:tmpl w:val="B8E492F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04AC7"/>
    <w:multiLevelType w:val="hybridMultilevel"/>
    <w:tmpl w:val="9098A180"/>
    <w:lvl w:ilvl="0" w:tplc="C3F6543A">
      <w:start w:val="1"/>
      <w:numFmt w:val="decimal"/>
      <w:lvlText w:val="%1."/>
      <w:lvlJc w:val="left"/>
      <w:pPr>
        <w:ind w:left="420" w:hanging="360"/>
      </w:p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>
      <w:start w:val="1"/>
      <w:numFmt w:val="lowerLetter"/>
      <w:lvlText w:val="%5."/>
      <w:lvlJc w:val="left"/>
      <w:pPr>
        <w:ind w:left="3300" w:hanging="360"/>
      </w:pPr>
    </w:lvl>
    <w:lvl w:ilvl="5" w:tplc="0415001B">
      <w:start w:val="1"/>
      <w:numFmt w:val="lowerRoman"/>
      <w:lvlText w:val="%6."/>
      <w:lvlJc w:val="right"/>
      <w:pPr>
        <w:ind w:left="4020" w:hanging="180"/>
      </w:pPr>
    </w:lvl>
    <w:lvl w:ilvl="6" w:tplc="0415000F">
      <w:start w:val="1"/>
      <w:numFmt w:val="decimal"/>
      <w:lvlText w:val="%7."/>
      <w:lvlJc w:val="left"/>
      <w:pPr>
        <w:ind w:left="4740" w:hanging="360"/>
      </w:pPr>
    </w:lvl>
    <w:lvl w:ilvl="7" w:tplc="04150019">
      <w:start w:val="1"/>
      <w:numFmt w:val="lowerLetter"/>
      <w:lvlText w:val="%8."/>
      <w:lvlJc w:val="left"/>
      <w:pPr>
        <w:ind w:left="5460" w:hanging="360"/>
      </w:pPr>
    </w:lvl>
    <w:lvl w:ilvl="8" w:tplc="0415001B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0C2404BB"/>
    <w:multiLevelType w:val="hybridMultilevel"/>
    <w:tmpl w:val="843427F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92922"/>
    <w:multiLevelType w:val="hybridMultilevel"/>
    <w:tmpl w:val="86EA443C"/>
    <w:lvl w:ilvl="0" w:tplc="17520D66">
      <w:start w:val="15"/>
      <w:numFmt w:val="decimal"/>
      <w:lvlText w:val="%1"/>
      <w:lvlJc w:val="left"/>
      <w:pPr>
        <w:ind w:left="420" w:hanging="360"/>
      </w:p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>
      <w:start w:val="1"/>
      <w:numFmt w:val="lowerLetter"/>
      <w:lvlText w:val="%5."/>
      <w:lvlJc w:val="left"/>
      <w:pPr>
        <w:ind w:left="3300" w:hanging="360"/>
      </w:pPr>
    </w:lvl>
    <w:lvl w:ilvl="5" w:tplc="0415001B">
      <w:start w:val="1"/>
      <w:numFmt w:val="lowerRoman"/>
      <w:lvlText w:val="%6."/>
      <w:lvlJc w:val="right"/>
      <w:pPr>
        <w:ind w:left="4020" w:hanging="180"/>
      </w:pPr>
    </w:lvl>
    <w:lvl w:ilvl="6" w:tplc="0415000F">
      <w:start w:val="1"/>
      <w:numFmt w:val="decimal"/>
      <w:lvlText w:val="%7."/>
      <w:lvlJc w:val="left"/>
      <w:pPr>
        <w:ind w:left="4740" w:hanging="360"/>
      </w:pPr>
    </w:lvl>
    <w:lvl w:ilvl="7" w:tplc="04150019">
      <w:start w:val="1"/>
      <w:numFmt w:val="lowerLetter"/>
      <w:lvlText w:val="%8."/>
      <w:lvlJc w:val="left"/>
      <w:pPr>
        <w:ind w:left="5460" w:hanging="360"/>
      </w:pPr>
    </w:lvl>
    <w:lvl w:ilvl="8" w:tplc="0415001B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114C377F"/>
    <w:multiLevelType w:val="hybridMultilevel"/>
    <w:tmpl w:val="C9BCA6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12340339"/>
    <w:multiLevelType w:val="hybridMultilevel"/>
    <w:tmpl w:val="E4EA880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E83A18"/>
    <w:multiLevelType w:val="hybridMultilevel"/>
    <w:tmpl w:val="C484B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101382"/>
    <w:multiLevelType w:val="hybridMultilevel"/>
    <w:tmpl w:val="071ABF1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DAD2358"/>
    <w:multiLevelType w:val="hybridMultilevel"/>
    <w:tmpl w:val="82C8D9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6EC57D2"/>
    <w:multiLevelType w:val="hybridMultilevel"/>
    <w:tmpl w:val="9098A180"/>
    <w:lvl w:ilvl="0" w:tplc="C3F6543A">
      <w:start w:val="1"/>
      <w:numFmt w:val="decimal"/>
      <w:lvlText w:val="%1."/>
      <w:lvlJc w:val="left"/>
      <w:pPr>
        <w:ind w:left="420" w:hanging="360"/>
      </w:p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>
      <w:start w:val="1"/>
      <w:numFmt w:val="lowerLetter"/>
      <w:lvlText w:val="%5."/>
      <w:lvlJc w:val="left"/>
      <w:pPr>
        <w:ind w:left="3300" w:hanging="360"/>
      </w:pPr>
    </w:lvl>
    <w:lvl w:ilvl="5" w:tplc="0415001B">
      <w:start w:val="1"/>
      <w:numFmt w:val="lowerRoman"/>
      <w:lvlText w:val="%6."/>
      <w:lvlJc w:val="right"/>
      <w:pPr>
        <w:ind w:left="4020" w:hanging="180"/>
      </w:pPr>
    </w:lvl>
    <w:lvl w:ilvl="6" w:tplc="0415000F">
      <w:start w:val="1"/>
      <w:numFmt w:val="decimal"/>
      <w:lvlText w:val="%7."/>
      <w:lvlJc w:val="left"/>
      <w:pPr>
        <w:ind w:left="4740" w:hanging="360"/>
      </w:pPr>
    </w:lvl>
    <w:lvl w:ilvl="7" w:tplc="04150019">
      <w:start w:val="1"/>
      <w:numFmt w:val="lowerLetter"/>
      <w:lvlText w:val="%8."/>
      <w:lvlJc w:val="left"/>
      <w:pPr>
        <w:ind w:left="5460" w:hanging="360"/>
      </w:pPr>
    </w:lvl>
    <w:lvl w:ilvl="8" w:tplc="0415001B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282F4E81"/>
    <w:multiLevelType w:val="hybridMultilevel"/>
    <w:tmpl w:val="2820A37A"/>
    <w:lvl w:ilvl="0" w:tplc="344A4FFE">
      <w:start w:val="1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F22684"/>
    <w:multiLevelType w:val="hybridMultilevel"/>
    <w:tmpl w:val="6AD4CBB4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186BC0"/>
    <w:multiLevelType w:val="hybridMultilevel"/>
    <w:tmpl w:val="1442AA7C"/>
    <w:lvl w:ilvl="0" w:tplc="015ECA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BB3D79"/>
    <w:multiLevelType w:val="hybridMultilevel"/>
    <w:tmpl w:val="96ACD6C0"/>
    <w:lvl w:ilvl="0" w:tplc="351013D4">
      <w:start w:val="1"/>
      <w:numFmt w:val="decimal"/>
      <w:lvlText w:val="%1."/>
      <w:lvlJc w:val="left"/>
      <w:pPr>
        <w:ind w:left="420" w:hanging="360"/>
      </w:p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>
      <w:start w:val="1"/>
      <w:numFmt w:val="lowerLetter"/>
      <w:lvlText w:val="%5."/>
      <w:lvlJc w:val="left"/>
      <w:pPr>
        <w:ind w:left="3300" w:hanging="360"/>
      </w:pPr>
    </w:lvl>
    <w:lvl w:ilvl="5" w:tplc="0415001B">
      <w:start w:val="1"/>
      <w:numFmt w:val="lowerRoman"/>
      <w:lvlText w:val="%6."/>
      <w:lvlJc w:val="right"/>
      <w:pPr>
        <w:ind w:left="4020" w:hanging="180"/>
      </w:pPr>
    </w:lvl>
    <w:lvl w:ilvl="6" w:tplc="0415000F">
      <w:start w:val="1"/>
      <w:numFmt w:val="decimal"/>
      <w:lvlText w:val="%7."/>
      <w:lvlJc w:val="left"/>
      <w:pPr>
        <w:ind w:left="4740" w:hanging="360"/>
      </w:pPr>
    </w:lvl>
    <w:lvl w:ilvl="7" w:tplc="04150019">
      <w:start w:val="1"/>
      <w:numFmt w:val="lowerLetter"/>
      <w:lvlText w:val="%8."/>
      <w:lvlJc w:val="left"/>
      <w:pPr>
        <w:ind w:left="5460" w:hanging="360"/>
      </w:pPr>
    </w:lvl>
    <w:lvl w:ilvl="8" w:tplc="0415001B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35E83973"/>
    <w:multiLevelType w:val="hybridMultilevel"/>
    <w:tmpl w:val="C9BCA6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36C740AE"/>
    <w:multiLevelType w:val="hybridMultilevel"/>
    <w:tmpl w:val="7840BDE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6CC6A56"/>
    <w:multiLevelType w:val="hybridMultilevel"/>
    <w:tmpl w:val="46A6E3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9B5D40"/>
    <w:multiLevelType w:val="hybridMultilevel"/>
    <w:tmpl w:val="DCDECB48"/>
    <w:lvl w:ilvl="0" w:tplc="138643D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 w15:restartNumberingAfterBreak="0">
    <w:nsid w:val="4F2E66E5"/>
    <w:multiLevelType w:val="hybridMultilevel"/>
    <w:tmpl w:val="ED8CB218"/>
    <w:lvl w:ilvl="0" w:tplc="4280B06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159012D"/>
    <w:multiLevelType w:val="hybridMultilevel"/>
    <w:tmpl w:val="D11E0874"/>
    <w:lvl w:ilvl="0" w:tplc="A412E466">
      <w:start w:val="1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764647F"/>
    <w:multiLevelType w:val="hybridMultilevel"/>
    <w:tmpl w:val="DCDECB48"/>
    <w:lvl w:ilvl="0" w:tplc="138643D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5D1E112D"/>
    <w:multiLevelType w:val="hybridMultilevel"/>
    <w:tmpl w:val="3AF05434"/>
    <w:lvl w:ilvl="0" w:tplc="D9A2C6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353E84"/>
    <w:multiLevelType w:val="hybridMultilevel"/>
    <w:tmpl w:val="4432881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1942CC9"/>
    <w:multiLevelType w:val="hybridMultilevel"/>
    <w:tmpl w:val="0EB8EEA6"/>
    <w:lvl w:ilvl="0" w:tplc="0C9C0DE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2BC7FE3"/>
    <w:multiLevelType w:val="hybridMultilevel"/>
    <w:tmpl w:val="938AAE2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 w15:restartNumberingAfterBreak="0">
    <w:nsid w:val="639A67B2"/>
    <w:multiLevelType w:val="hybridMultilevel"/>
    <w:tmpl w:val="0A4C6D4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9" w15:restartNumberingAfterBreak="0">
    <w:nsid w:val="66CE47EE"/>
    <w:multiLevelType w:val="hybridMultilevel"/>
    <w:tmpl w:val="7C58B92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DC3605"/>
    <w:multiLevelType w:val="hybridMultilevel"/>
    <w:tmpl w:val="56C88C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64094B"/>
    <w:multiLevelType w:val="hybridMultilevel"/>
    <w:tmpl w:val="F2703F84"/>
    <w:lvl w:ilvl="0" w:tplc="557E20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784C87"/>
    <w:multiLevelType w:val="hybridMultilevel"/>
    <w:tmpl w:val="4D76F7D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9B14845"/>
    <w:multiLevelType w:val="hybridMultilevel"/>
    <w:tmpl w:val="8A58B72A"/>
    <w:lvl w:ilvl="0" w:tplc="C4545B14">
      <w:start w:val="1"/>
      <w:numFmt w:val="upperLetter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09284C"/>
    <w:multiLevelType w:val="hybridMultilevel"/>
    <w:tmpl w:val="8288396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</w:num>
  <w:num w:numId="11">
    <w:abstractNumId w:val="22"/>
  </w:num>
  <w:num w:numId="12">
    <w:abstractNumId w:val="2"/>
  </w:num>
  <w:num w:numId="13">
    <w:abstractNumId w:val="14"/>
  </w:num>
  <w:num w:numId="14">
    <w:abstractNumId w:val="18"/>
  </w:num>
  <w:num w:numId="15">
    <w:abstractNumId w:val="0"/>
  </w:num>
  <w:num w:numId="16">
    <w:abstractNumId w:val="5"/>
  </w:num>
  <w:num w:numId="17">
    <w:abstractNumId w:val="10"/>
  </w:num>
  <w:num w:numId="18">
    <w:abstractNumId w:val="7"/>
  </w:num>
  <w:num w:numId="19">
    <w:abstractNumId w:val="17"/>
  </w:num>
  <w:num w:numId="20">
    <w:abstractNumId w:val="30"/>
  </w:num>
  <w:num w:numId="21">
    <w:abstractNumId w:val="32"/>
  </w:num>
  <w:num w:numId="22">
    <w:abstractNumId w:val="28"/>
  </w:num>
  <w:num w:numId="23">
    <w:abstractNumId w:val="29"/>
  </w:num>
  <w:num w:numId="24">
    <w:abstractNumId w:val="33"/>
  </w:num>
  <w:num w:numId="25">
    <w:abstractNumId w:val="8"/>
  </w:num>
  <w:num w:numId="26">
    <w:abstractNumId w:val="3"/>
  </w:num>
  <w:num w:numId="27">
    <w:abstractNumId w:val="1"/>
  </w:num>
  <w:num w:numId="28">
    <w:abstractNumId w:val="4"/>
  </w:num>
  <w:num w:numId="29">
    <w:abstractNumId w:val="12"/>
  </w:num>
  <w:num w:numId="30">
    <w:abstractNumId w:val="25"/>
  </w:num>
  <w:num w:numId="31">
    <w:abstractNumId w:val="16"/>
  </w:num>
  <w:num w:numId="32">
    <w:abstractNumId w:val="19"/>
  </w:num>
  <w:num w:numId="33">
    <w:abstractNumId w:val="23"/>
  </w:num>
  <w:num w:numId="34">
    <w:abstractNumId w:val="20"/>
  </w:num>
  <w:num w:numId="35">
    <w:abstractNumId w:val="13"/>
  </w:num>
  <w:num w:numId="36">
    <w:abstractNumId w:val="21"/>
  </w:num>
  <w:num w:numId="37">
    <w:abstractNumId w:val="15"/>
  </w:num>
  <w:num w:numId="38">
    <w:abstractNumId w:val="24"/>
  </w:num>
  <w:num w:numId="39">
    <w:abstractNumId w:val="31"/>
  </w:num>
  <w:num w:numId="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E3CC3"/>
    <w:rsid w:val="00017CB3"/>
    <w:rsid w:val="0003284A"/>
    <w:rsid w:val="000360B2"/>
    <w:rsid w:val="00036591"/>
    <w:rsid w:val="000447F3"/>
    <w:rsid w:val="00052936"/>
    <w:rsid w:val="0006155A"/>
    <w:rsid w:val="00063641"/>
    <w:rsid w:val="00064CDE"/>
    <w:rsid w:val="00065D45"/>
    <w:rsid w:val="00066F43"/>
    <w:rsid w:val="00074F22"/>
    <w:rsid w:val="00087B0D"/>
    <w:rsid w:val="00093372"/>
    <w:rsid w:val="000A2A2B"/>
    <w:rsid w:val="000C79B1"/>
    <w:rsid w:val="000D44F1"/>
    <w:rsid w:val="000E0B3C"/>
    <w:rsid w:val="00107F49"/>
    <w:rsid w:val="00116AE6"/>
    <w:rsid w:val="0012768B"/>
    <w:rsid w:val="001331BE"/>
    <w:rsid w:val="0013715B"/>
    <w:rsid w:val="00146FFE"/>
    <w:rsid w:val="00147C02"/>
    <w:rsid w:val="00164473"/>
    <w:rsid w:val="001717E9"/>
    <w:rsid w:val="00172586"/>
    <w:rsid w:val="00180303"/>
    <w:rsid w:val="0018701B"/>
    <w:rsid w:val="001871F1"/>
    <w:rsid w:val="00191097"/>
    <w:rsid w:val="00193E32"/>
    <w:rsid w:val="00197525"/>
    <w:rsid w:val="001A174D"/>
    <w:rsid w:val="001B091D"/>
    <w:rsid w:val="001B399F"/>
    <w:rsid w:val="001B7B72"/>
    <w:rsid w:val="001C16C4"/>
    <w:rsid w:val="001C6029"/>
    <w:rsid w:val="001D0A98"/>
    <w:rsid w:val="001D6799"/>
    <w:rsid w:val="001E3CC3"/>
    <w:rsid w:val="001E796C"/>
    <w:rsid w:val="001F4CAE"/>
    <w:rsid w:val="00210643"/>
    <w:rsid w:val="00215742"/>
    <w:rsid w:val="00220279"/>
    <w:rsid w:val="002259D7"/>
    <w:rsid w:val="00227524"/>
    <w:rsid w:val="00230CE4"/>
    <w:rsid w:val="002314BC"/>
    <w:rsid w:val="0023206E"/>
    <w:rsid w:val="002623E1"/>
    <w:rsid w:val="00265E39"/>
    <w:rsid w:val="0027087E"/>
    <w:rsid w:val="002717D5"/>
    <w:rsid w:val="00275DE7"/>
    <w:rsid w:val="00277E89"/>
    <w:rsid w:val="0028554C"/>
    <w:rsid w:val="002868C7"/>
    <w:rsid w:val="002909FD"/>
    <w:rsid w:val="0029420D"/>
    <w:rsid w:val="002A22B7"/>
    <w:rsid w:val="002A72F8"/>
    <w:rsid w:val="002C6A40"/>
    <w:rsid w:val="002C7B04"/>
    <w:rsid w:val="002D16DE"/>
    <w:rsid w:val="002D6226"/>
    <w:rsid w:val="002F42F3"/>
    <w:rsid w:val="0032019B"/>
    <w:rsid w:val="003228CB"/>
    <w:rsid w:val="003427AD"/>
    <w:rsid w:val="00352F33"/>
    <w:rsid w:val="00354768"/>
    <w:rsid w:val="003627AB"/>
    <w:rsid w:val="003A11D1"/>
    <w:rsid w:val="003A3298"/>
    <w:rsid w:val="003A4D88"/>
    <w:rsid w:val="003A75CD"/>
    <w:rsid w:val="003A7ADC"/>
    <w:rsid w:val="003B4C4D"/>
    <w:rsid w:val="003C07EF"/>
    <w:rsid w:val="003C2ACB"/>
    <w:rsid w:val="003C6292"/>
    <w:rsid w:val="003E2E90"/>
    <w:rsid w:val="003F4184"/>
    <w:rsid w:val="004030D6"/>
    <w:rsid w:val="004126D6"/>
    <w:rsid w:val="004141C2"/>
    <w:rsid w:val="00414AC6"/>
    <w:rsid w:val="00415816"/>
    <w:rsid w:val="004232ED"/>
    <w:rsid w:val="004321A8"/>
    <w:rsid w:val="0043277D"/>
    <w:rsid w:val="004327DD"/>
    <w:rsid w:val="00433E71"/>
    <w:rsid w:val="00434036"/>
    <w:rsid w:val="0045282F"/>
    <w:rsid w:val="004576D8"/>
    <w:rsid w:val="00464161"/>
    <w:rsid w:val="00474E7B"/>
    <w:rsid w:val="004766A4"/>
    <w:rsid w:val="004A068A"/>
    <w:rsid w:val="004A0A1F"/>
    <w:rsid w:val="004A1A46"/>
    <w:rsid w:val="004A7AE7"/>
    <w:rsid w:val="004B1E17"/>
    <w:rsid w:val="004C09F8"/>
    <w:rsid w:val="004E1D78"/>
    <w:rsid w:val="004E3124"/>
    <w:rsid w:val="004E3D6A"/>
    <w:rsid w:val="004F5E58"/>
    <w:rsid w:val="004F5E84"/>
    <w:rsid w:val="004F7A41"/>
    <w:rsid w:val="00502486"/>
    <w:rsid w:val="00505092"/>
    <w:rsid w:val="00514AE4"/>
    <w:rsid w:val="005157CE"/>
    <w:rsid w:val="00522A9F"/>
    <w:rsid w:val="005239DA"/>
    <w:rsid w:val="00523F27"/>
    <w:rsid w:val="00534B50"/>
    <w:rsid w:val="005425C9"/>
    <w:rsid w:val="00557C24"/>
    <w:rsid w:val="005618EE"/>
    <w:rsid w:val="00562111"/>
    <w:rsid w:val="00587A83"/>
    <w:rsid w:val="005A2D85"/>
    <w:rsid w:val="005A57F0"/>
    <w:rsid w:val="005A7ADC"/>
    <w:rsid w:val="005B2C51"/>
    <w:rsid w:val="005B5E2F"/>
    <w:rsid w:val="005C20BB"/>
    <w:rsid w:val="005C57B0"/>
    <w:rsid w:val="005C77E3"/>
    <w:rsid w:val="005E4E71"/>
    <w:rsid w:val="005E566A"/>
    <w:rsid w:val="005F0779"/>
    <w:rsid w:val="005F15F4"/>
    <w:rsid w:val="005F60B2"/>
    <w:rsid w:val="00620139"/>
    <w:rsid w:val="00622E08"/>
    <w:rsid w:val="00630B5A"/>
    <w:rsid w:val="006368D6"/>
    <w:rsid w:val="00642CAF"/>
    <w:rsid w:val="006473C6"/>
    <w:rsid w:val="0066163D"/>
    <w:rsid w:val="00680D8D"/>
    <w:rsid w:val="00687E00"/>
    <w:rsid w:val="006A06A7"/>
    <w:rsid w:val="006A2150"/>
    <w:rsid w:val="006A492F"/>
    <w:rsid w:val="006A53E7"/>
    <w:rsid w:val="006B761C"/>
    <w:rsid w:val="006B7679"/>
    <w:rsid w:val="006B7B11"/>
    <w:rsid w:val="006C4D85"/>
    <w:rsid w:val="006D7922"/>
    <w:rsid w:val="006F17F7"/>
    <w:rsid w:val="006F6A7D"/>
    <w:rsid w:val="00702ED1"/>
    <w:rsid w:val="00707B8D"/>
    <w:rsid w:val="00720509"/>
    <w:rsid w:val="00721D79"/>
    <w:rsid w:val="007255C3"/>
    <w:rsid w:val="007271FA"/>
    <w:rsid w:val="007417B3"/>
    <w:rsid w:val="007467DE"/>
    <w:rsid w:val="00753C7A"/>
    <w:rsid w:val="00760B08"/>
    <w:rsid w:val="00765297"/>
    <w:rsid w:val="00765BC3"/>
    <w:rsid w:val="00767C7D"/>
    <w:rsid w:val="007702FE"/>
    <w:rsid w:val="0078308C"/>
    <w:rsid w:val="00783517"/>
    <w:rsid w:val="00792832"/>
    <w:rsid w:val="00795DA7"/>
    <w:rsid w:val="007A0305"/>
    <w:rsid w:val="007A6517"/>
    <w:rsid w:val="007C1561"/>
    <w:rsid w:val="007C6811"/>
    <w:rsid w:val="007E7E58"/>
    <w:rsid w:val="00806C73"/>
    <w:rsid w:val="00811B31"/>
    <w:rsid w:val="008201EE"/>
    <w:rsid w:val="00823F55"/>
    <w:rsid w:val="0083067B"/>
    <w:rsid w:val="00830C73"/>
    <w:rsid w:val="008458AF"/>
    <w:rsid w:val="0084596D"/>
    <w:rsid w:val="00850B42"/>
    <w:rsid w:val="00851492"/>
    <w:rsid w:val="00855B69"/>
    <w:rsid w:val="00863FAB"/>
    <w:rsid w:val="00865F28"/>
    <w:rsid w:val="008779A2"/>
    <w:rsid w:val="008805A5"/>
    <w:rsid w:val="00881AD9"/>
    <w:rsid w:val="008861E0"/>
    <w:rsid w:val="008A3677"/>
    <w:rsid w:val="008A6715"/>
    <w:rsid w:val="008C2120"/>
    <w:rsid w:val="008C4F3B"/>
    <w:rsid w:val="008C5099"/>
    <w:rsid w:val="008D166D"/>
    <w:rsid w:val="008E14B9"/>
    <w:rsid w:val="009004AE"/>
    <w:rsid w:val="00905AB3"/>
    <w:rsid w:val="009157C6"/>
    <w:rsid w:val="00923A20"/>
    <w:rsid w:val="009345D4"/>
    <w:rsid w:val="00935BA5"/>
    <w:rsid w:val="00942EE8"/>
    <w:rsid w:val="009433A8"/>
    <w:rsid w:val="00954A25"/>
    <w:rsid w:val="009576BE"/>
    <w:rsid w:val="00960FED"/>
    <w:rsid w:val="009675CD"/>
    <w:rsid w:val="00971643"/>
    <w:rsid w:val="00976A83"/>
    <w:rsid w:val="00977CD2"/>
    <w:rsid w:val="00983655"/>
    <w:rsid w:val="0099162F"/>
    <w:rsid w:val="009A0BA8"/>
    <w:rsid w:val="009A6D3D"/>
    <w:rsid w:val="009A7F7E"/>
    <w:rsid w:val="009C3452"/>
    <w:rsid w:val="009C4581"/>
    <w:rsid w:val="009D4005"/>
    <w:rsid w:val="009E1B2E"/>
    <w:rsid w:val="009E3149"/>
    <w:rsid w:val="009F3B00"/>
    <w:rsid w:val="00A05312"/>
    <w:rsid w:val="00A10A1E"/>
    <w:rsid w:val="00A26D67"/>
    <w:rsid w:val="00A32E48"/>
    <w:rsid w:val="00A35FC8"/>
    <w:rsid w:val="00A463FA"/>
    <w:rsid w:val="00A6084E"/>
    <w:rsid w:val="00A71814"/>
    <w:rsid w:val="00A72D69"/>
    <w:rsid w:val="00A743FC"/>
    <w:rsid w:val="00A74709"/>
    <w:rsid w:val="00A77E75"/>
    <w:rsid w:val="00A827C4"/>
    <w:rsid w:val="00A8711C"/>
    <w:rsid w:val="00A916EC"/>
    <w:rsid w:val="00AA1DB0"/>
    <w:rsid w:val="00AA3C86"/>
    <w:rsid w:val="00AB2DE6"/>
    <w:rsid w:val="00AB746F"/>
    <w:rsid w:val="00AC211F"/>
    <w:rsid w:val="00AC5874"/>
    <w:rsid w:val="00AC5FDC"/>
    <w:rsid w:val="00AD3DE0"/>
    <w:rsid w:val="00AE2D51"/>
    <w:rsid w:val="00AF00D5"/>
    <w:rsid w:val="00AF1B35"/>
    <w:rsid w:val="00B011D0"/>
    <w:rsid w:val="00B0724D"/>
    <w:rsid w:val="00B076C4"/>
    <w:rsid w:val="00B230F0"/>
    <w:rsid w:val="00B31341"/>
    <w:rsid w:val="00B422F1"/>
    <w:rsid w:val="00B50D67"/>
    <w:rsid w:val="00B543E3"/>
    <w:rsid w:val="00B558CF"/>
    <w:rsid w:val="00B61E87"/>
    <w:rsid w:val="00B72171"/>
    <w:rsid w:val="00B81D78"/>
    <w:rsid w:val="00B82E35"/>
    <w:rsid w:val="00B8585F"/>
    <w:rsid w:val="00BA5DFF"/>
    <w:rsid w:val="00BC2BBB"/>
    <w:rsid w:val="00BD248E"/>
    <w:rsid w:val="00BE013C"/>
    <w:rsid w:val="00BE2F73"/>
    <w:rsid w:val="00BE3A2E"/>
    <w:rsid w:val="00C01DD3"/>
    <w:rsid w:val="00C15D30"/>
    <w:rsid w:val="00C20AD5"/>
    <w:rsid w:val="00C20FEE"/>
    <w:rsid w:val="00C22A57"/>
    <w:rsid w:val="00C245E4"/>
    <w:rsid w:val="00C30708"/>
    <w:rsid w:val="00C349FE"/>
    <w:rsid w:val="00C55EAB"/>
    <w:rsid w:val="00C646F0"/>
    <w:rsid w:val="00C71CE5"/>
    <w:rsid w:val="00C8395A"/>
    <w:rsid w:val="00C84F44"/>
    <w:rsid w:val="00CA24A8"/>
    <w:rsid w:val="00CA49E6"/>
    <w:rsid w:val="00CA5598"/>
    <w:rsid w:val="00CA5CD3"/>
    <w:rsid w:val="00CB0693"/>
    <w:rsid w:val="00CC6663"/>
    <w:rsid w:val="00CC68A0"/>
    <w:rsid w:val="00CD08D5"/>
    <w:rsid w:val="00CE0C19"/>
    <w:rsid w:val="00CF3185"/>
    <w:rsid w:val="00CF422B"/>
    <w:rsid w:val="00CF4779"/>
    <w:rsid w:val="00D0141D"/>
    <w:rsid w:val="00D067A9"/>
    <w:rsid w:val="00D11F46"/>
    <w:rsid w:val="00D13B97"/>
    <w:rsid w:val="00D21B9A"/>
    <w:rsid w:val="00D30031"/>
    <w:rsid w:val="00D308EC"/>
    <w:rsid w:val="00D30C23"/>
    <w:rsid w:val="00D31650"/>
    <w:rsid w:val="00D31A9B"/>
    <w:rsid w:val="00D53AE1"/>
    <w:rsid w:val="00D55116"/>
    <w:rsid w:val="00D55C25"/>
    <w:rsid w:val="00D577E5"/>
    <w:rsid w:val="00D610B0"/>
    <w:rsid w:val="00D66E84"/>
    <w:rsid w:val="00D7226D"/>
    <w:rsid w:val="00D7536A"/>
    <w:rsid w:val="00D7650D"/>
    <w:rsid w:val="00D800F8"/>
    <w:rsid w:val="00D80D89"/>
    <w:rsid w:val="00D8380A"/>
    <w:rsid w:val="00D84668"/>
    <w:rsid w:val="00D85AF8"/>
    <w:rsid w:val="00D944E1"/>
    <w:rsid w:val="00DB02A6"/>
    <w:rsid w:val="00DB7D37"/>
    <w:rsid w:val="00DC4429"/>
    <w:rsid w:val="00DD24AE"/>
    <w:rsid w:val="00DF078A"/>
    <w:rsid w:val="00E02C8E"/>
    <w:rsid w:val="00E077DD"/>
    <w:rsid w:val="00E079D3"/>
    <w:rsid w:val="00E1051B"/>
    <w:rsid w:val="00E27773"/>
    <w:rsid w:val="00E3038D"/>
    <w:rsid w:val="00E31392"/>
    <w:rsid w:val="00E36537"/>
    <w:rsid w:val="00E50BE3"/>
    <w:rsid w:val="00E55BD9"/>
    <w:rsid w:val="00E55C78"/>
    <w:rsid w:val="00E57ECD"/>
    <w:rsid w:val="00E6069E"/>
    <w:rsid w:val="00E6574D"/>
    <w:rsid w:val="00E80478"/>
    <w:rsid w:val="00E83B9E"/>
    <w:rsid w:val="00E8673C"/>
    <w:rsid w:val="00E93B60"/>
    <w:rsid w:val="00EA6816"/>
    <w:rsid w:val="00EA6AD2"/>
    <w:rsid w:val="00EB31FE"/>
    <w:rsid w:val="00EC1BCB"/>
    <w:rsid w:val="00ED175D"/>
    <w:rsid w:val="00EF2F43"/>
    <w:rsid w:val="00F05DE6"/>
    <w:rsid w:val="00F12793"/>
    <w:rsid w:val="00F12F72"/>
    <w:rsid w:val="00F13FD0"/>
    <w:rsid w:val="00F24AB6"/>
    <w:rsid w:val="00F324D2"/>
    <w:rsid w:val="00F34AA5"/>
    <w:rsid w:val="00F37FFE"/>
    <w:rsid w:val="00F4006E"/>
    <w:rsid w:val="00F560BD"/>
    <w:rsid w:val="00F61CAA"/>
    <w:rsid w:val="00F620B4"/>
    <w:rsid w:val="00F77C1B"/>
    <w:rsid w:val="00F77C4F"/>
    <w:rsid w:val="00FA2F0E"/>
    <w:rsid w:val="00FB2FD4"/>
    <w:rsid w:val="00FB6E5F"/>
    <w:rsid w:val="00FC1F27"/>
    <w:rsid w:val="00FC7A5F"/>
    <w:rsid w:val="00FD0E02"/>
    <w:rsid w:val="00FE1D90"/>
    <w:rsid w:val="00FE26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95F3D"/>
  <w15:docId w15:val="{8B2B083E-721F-473B-BA1A-32359176F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66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15D3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45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596D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rsid w:val="008201EE"/>
    <w:pPr>
      <w:widowControl w:val="0"/>
      <w:tabs>
        <w:tab w:val="center" w:pos="4536"/>
        <w:tab w:val="right" w:pos="9072"/>
      </w:tabs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character" w:customStyle="1" w:styleId="StopkaZnak">
    <w:name w:val="Stopka Znak"/>
    <w:basedOn w:val="Domylnaczcionkaakapitu"/>
    <w:link w:val="Stopka"/>
    <w:uiPriority w:val="99"/>
    <w:rsid w:val="008201EE"/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paragraph" w:customStyle="1" w:styleId="Zawartoramki">
    <w:name w:val="Zawartość ramki"/>
    <w:basedOn w:val="Normalny"/>
    <w:rsid w:val="008201EE"/>
    <w:pPr>
      <w:widowControl w:val="0"/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345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45D4"/>
  </w:style>
  <w:style w:type="paragraph" w:customStyle="1" w:styleId="Default">
    <w:name w:val="Default"/>
    <w:rsid w:val="0043403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Materia&#322;y%20Szko&#322;a%202026\plan%20pracy%20szko&#322;y%20na%20rok%202025-%202026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15672-897F-4838-A684-9D636B3AE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 pracy szkoły na rok 2025- 2026</Template>
  <TotalTime>258</TotalTime>
  <Pages>1</Pages>
  <Words>2080</Words>
  <Characters>12486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14537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marczas261@gmail.com</dc:creator>
  <cp:lastModifiedBy>Admin</cp:lastModifiedBy>
  <cp:revision>27</cp:revision>
  <cp:lastPrinted>2025-08-22T08:38:00Z</cp:lastPrinted>
  <dcterms:created xsi:type="dcterms:W3CDTF">2025-08-21T17:24:00Z</dcterms:created>
  <dcterms:modified xsi:type="dcterms:W3CDTF">2025-11-06T12:49:00Z</dcterms:modified>
</cp:coreProperties>
</file>